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3" w:type="dxa"/>
        <w:tblInd w:w="-74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7939"/>
        <w:gridCol w:w="1418"/>
      </w:tblGrid>
      <w:tr w:rsidR="00FD162A" w:rsidRPr="008B218A" w14:paraId="3FE5BD54" w14:textId="77777777" w:rsidTr="00C0052E"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633F00C" w14:textId="77777777" w:rsidR="00FD162A" w:rsidRPr="008B218A" w:rsidRDefault="000B21B0" w:rsidP="005A12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</w:rPr>
              <w:pict w14:anchorId="251C355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2051" type="#_x0000_t75" style="position:absolute;margin-left:6.05pt;margin-top:-10.55pt;width:53pt;height:57.4pt;z-index:-251659776;visibility:visible">
                  <v:imagedata r:id="rId8" o:title=""/>
                </v:shape>
              </w:pict>
            </w:r>
          </w:p>
        </w:tc>
        <w:tc>
          <w:tcPr>
            <w:tcW w:w="79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118CAC2B" w14:textId="77777777" w:rsidR="00FD162A" w:rsidRPr="008B218A" w:rsidRDefault="00FD162A" w:rsidP="005A12EC">
            <w:pPr>
              <w:pStyle w:val="Cabealh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8B218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FUNDAÇÃO UNIVERSIDADE FEDERAL DE MATO GROSSO DO SUL</w:t>
            </w:r>
          </w:p>
          <w:p w14:paraId="5CB59CC0" w14:textId="77777777" w:rsidR="00FD162A" w:rsidRPr="008B218A" w:rsidRDefault="00FD162A" w:rsidP="005A12EC">
            <w:pPr>
              <w:pStyle w:val="Cabealho"/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24"/>
                <w:szCs w:val="24"/>
                <w:lang w:val="pt-PT" w:eastAsia="pt-BR"/>
              </w:rPr>
            </w:pPr>
            <w:r w:rsidRPr="008B218A">
              <w:rPr>
                <w:rFonts w:ascii="Arial" w:eastAsia="Times New Roman" w:hAnsi="Arial" w:cs="Arial"/>
                <w:b/>
                <w:bCs/>
                <w:iCs/>
                <w:color w:val="000000"/>
                <w:sz w:val="24"/>
                <w:szCs w:val="24"/>
                <w:lang w:val="pt-PT" w:eastAsia="pt-BR"/>
              </w:rPr>
              <w:t>PROGRAMA DE PÓS-GRADUAÇÃO EM CIÊNCIAS VETERINÁRIAS</w:t>
            </w:r>
          </w:p>
          <w:p w14:paraId="3E4B5541" w14:textId="77777777" w:rsidR="00FD162A" w:rsidRPr="008B218A" w:rsidRDefault="00FD162A" w:rsidP="005A1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pt-BR"/>
              </w:rPr>
            </w:pPr>
            <w:r w:rsidRPr="008B218A">
              <w:rPr>
                <w:rFonts w:ascii="Arial" w:eastAsia="Times New Roman" w:hAnsi="Arial" w:cs="Arial"/>
                <w:b/>
                <w:bCs/>
                <w:iCs/>
                <w:color w:val="000000"/>
                <w:sz w:val="24"/>
                <w:szCs w:val="24"/>
                <w:lang w:val="pt-PT" w:eastAsia="pt-BR"/>
              </w:rPr>
              <w:t xml:space="preserve">CURSO DE </w:t>
            </w:r>
            <w:r w:rsidRPr="00D317E7">
              <w:rPr>
                <w:rFonts w:ascii="Arial" w:eastAsia="Times New Roman" w:hAnsi="Arial" w:cs="Arial"/>
                <w:b/>
                <w:bCs/>
                <w:iCs/>
                <w:color w:val="000000"/>
                <w:sz w:val="24"/>
                <w:szCs w:val="24"/>
                <w:highlight w:val="darkGray"/>
                <w:lang w:val="pt-PT" w:eastAsia="pt-BR"/>
              </w:rPr>
              <w:t>DOUTORADO OU MESTRADO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6B1280D8" w14:textId="77777777" w:rsidR="00FD162A" w:rsidRPr="008B218A" w:rsidRDefault="000B21B0" w:rsidP="005A12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color w:val="000000"/>
              </w:rPr>
              <w:pict w14:anchorId="4637396D">
                <v:shape id="Imagem 5" o:spid="_x0000_s2050" type="#_x0000_t75" style="position:absolute;margin-left:-1.35pt;margin-top:-7.05pt;width:53pt;height:69.1pt;z-index:-251660800;visibility:visible;mso-position-horizontal-relative:text;mso-position-vertical-relative:text">
                  <v:imagedata r:id="rId9" o:title=""/>
                </v:shape>
              </w:pict>
            </w:r>
          </w:p>
        </w:tc>
      </w:tr>
    </w:tbl>
    <w:p w14:paraId="6B9D17DB" w14:textId="77777777" w:rsidR="00FD162A" w:rsidRPr="008B218A" w:rsidRDefault="00FD162A" w:rsidP="00FD162A">
      <w:pPr>
        <w:pStyle w:val="Cabealh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B218A">
        <w:rPr>
          <w:rFonts w:ascii="Arial" w:hAnsi="Arial" w:cs="Arial"/>
          <w:b/>
          <w:bCs/>
          <w:iCs/>
          <w:color w:val="000000"/>
          <w:sz w:val="24"/>
          <w:szCs w:val="24"/>
          <w:lang w:val="pt-PT"/>
        </w:rPr>
        <w:t xml:space="preserve"> </w:t>
      </w:r>
    </w:p>
    <w:p w14:paraId="04A90C52" w14:textId="77777777" w:rsidR="00FD162A" w:rsidRPr="008B218A" w:rsidRDefault="00FD162A" w:rsidP="00FD162A">
      <w:pPr>
        <w:pStyle w:val="Cabealho"/>
        <w:rPr>
          <w:color w:val="000000"/>
        </w:rPr>
      </w:pPr>
    </w:p>
    <w:p w14:paraId="644A5EA8" w14:textId="77777777" w:rsidR="00FD162A" w:rsidRPr="008B218A" w:rsidRDefault="00FD162A" w:rsidP="00FD162A">
      <w:pPr>
        <w:pStyle w:val="Cabealho"/>
        <w:rPr>
          <w:color w:val="000000"/>
        </w:rPr>
      </w:pPr>
    </w:p>
    <w:p w14:paraId="141E4E11" w14:textId="77777777" w:rsidR="00FD162A" w:rsidRPr="008B218A" w:rsidRDefault="00FD162A" w:rsidP="00FD162A">
      <w:pPr>
        <w:spacing w:after="0" w:line="36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14:paraId="69A59F64" w14:textId="77777777" w:rsidR="00FD162A" w:rsidRPr="008B218A" w:rsidRDefault="00FD162A" w:rsidP="00FD162A">
      <w:pPr>
        <w:spacing w:after="0" w:line="36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14:paraId="11E0A888" w14:textId="77777777" w:rsidR="00FD162A" w:rsidRPr="008B218A" w:rsidRDefault="00FD162A" w:rsidP="00FD162A">
      <w:pPr>
        <w:spacing w:after="0" w:line="36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14:paraId="72AE1DC7" w14:textId="77777777" w:rsidR="00FD162A" w:rsidRPr="008B218A" w:rsidRDefault="00FD162A" w:rsidP="00FD162A">
      <w:pPr>
        <w:spacing w:after="0" w:line="36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14:paraId="1CB95A39" w14:textId="77777777" w:rsidR="00FD162A" w:rsidRPr="008B218A" w:rsidRDefault="00FD162A" w:rsidP="00FD162A">
      <w:pPr>
        <w:spacing w:after="0" w:line="36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14:paraId="0DC70B29" w14:textId="77777777" w:rsidR="00FD162A" w:rsidRPr="008B218A" w:rsidRDefault="00FD162A" w:rsidP="00FD162A">
      <w:pPr>
        <w:spacing w:after="0" w:line="360" w:lineRule="auto"/>
        <w:jc w:val="center"/>
        <w:rPr>
          <w:rFonts w:ascii="Arial" w:hAnsi="Arial" w:cs="Arial"/>
          <w:b/>
          <w:color w:val="000000"/>
          <w:sz w:val="32"/>
          <w:szCs w:val="36"/>
        </w:rPr>
      </w:pPr>
      <w:r w:rsidRPr="008B218A">
        <w:rPr>
          <w:rFonts w:ascii="Arial" w:hAnsi="Arial" w:cs="Arial"/>
          <w:b/>
          <w:color w:val="000000"/>
          <w:sz w:val="32"/>
          <w:szCs w:val="36"/>
        </w:rPr>
        <w:t xml:space="preserve">TÍTULO DEVE SER EM CAIXA ALTA, NEGRITO, FONTE ARIAL 16, NÃO DEVE ULTRAPASSAR O LIMITE VERTICAL </w:t>
      </w:r>
      <w:smartTag w:uri="urn:schemas-microsoft-com:office:smarttags" w:element="metricconverter">
        <w:smartTagPr>
          <w:attr w:name="ProductID" w:val="7,5 cm"/>
        </w:smartTagPr>
        <w:r w:rsidRPr="008B218A">
          <w:rPr>
            <w:rFonts w:ascii="Arial" w:hAnsi="Arial" w:cs="Arial"/>
            <w:b/>
            <w:color w:val="000000"/>
            <w:sz w:val="32"/>
            <w:szCs w:val="36"/>
          </w:rPr>
          <w:t>7,5 cm</w:t>
        </w:r>
      </w:smartTag>
      <w:r w:rsidRPr="008B218A">
        <w:rPr>
          <w:rFonts w:ascii="Arial" w:hAnsi="Arial" w:cs="Arial"/>
          <w:b/>
          <w:color w:val="000000"/>
          <w:sz w:val="32"/>
          <w:szCs w:val="36"/>
        </w:rPr>
        <w:t xml:space="preserve"> a 11cm E LIMITE HORIZONTAL DE </w:t>
      </w:r>
      <w:smartTag w:uri="urn:schemas-microsoft-com:office:smarttags" w:element="metricconverter">
        <w:smartTagPr>
          <w:attr w:name="ProductID" w:val="4 cm"/>
        </w:smartTagPr>
        <w:r w:rsidRPr="008B218A">
          <w:rPr>
            <w:rFonts w:ascii="Arial" w:hAnsi="Arial" w:cs="Arial"/>
            <w:b/>
            <w:color w:val="000000"/>
            <w:sz w:val="32"/>
            <w:szCs w:val="36"/>
          </w:rPr>
          <w:t>4 cm</w:t>
        </w:r>
      </w:smartTag>
      <w:r w:rsidRPr="008B218A">
        <w:rPr>
          <w:rFonts w:ascii="Arial" w:hAnsi="Arial" w:cs="Arial"/>
          <w:b/>
          <w:color w:val="000000"/>
          <w:sz w:val="32"/>
          <w:szCs w:val="36"/>
        </w:rPr>
        <w:t xml:space="preserve"> a 15,7cm</w:t>
      </w:r>
    </w:p>
    <w:p w14:paraId="2803DE31" w14:textId="77777777" w:rsidR="00FD162A" w:rsidRPr="008B218A" w:rsidRDefault="00FD162A" w:rsidP="00FD162A">
      <w:pPr>
        <w:spacing w:after="0" w:line="360" w:lineRule="auto"/>
        <w:jc w:val="center"/>
        <w:rPr>
          <w:rFonts w:ascii="Arial" w:hAnsi="Arial" w:cs="Arial"/>
          <w:b/>
          <w:color w:val="000000"/>
          <w:sz w:val="40"/>
          <w:szCs w:val="40"/>
        </w:rPr>
      </w:pPr>
    </w:p>
    <w:p w14:paraId="376FBD6A" w14:textId="77777777" w:rsidR="00FD162A" w:rsidRPr="008B218A" w:rsidRDefault="00FD162A" w:rsidP="00FD162A">
      <w:pPr>
        <w:spacing w:after="0" w:line="360" w:lineRule="auto"/>
        <w:jc w:val="center"/>
        <w:rPr>
          <w:rFonts w:ascii="Verdana" w:hAnsi="Verdana"/>
          <w:color w:val="000000"/>
          <w:sz w:val="28"/>
          <w:szCs w:val="28"/>
        </w:rPr>
      </w:pPr>
    </w:p>
    <w:p w14:paraId="54C26D83" w14:textId="77777777" w:rsidR="00FD162A" w:rsidRPr="008B218A" w:rsidRDefault="00FD162A" w:rsidP="00FD162A">
      <w:pPr>
        <w:spacing w:after="0" w:line="360" w:lineRule="auto"/>
        <w:jc w:val="center"/>
        <w:rPr>
          <w:rFonts w:ascii="Verdana" w:hAnsi="Verdana"/>
          <w:color w:val="000000"/>
          <w:sz w:val="28"/>
          <w:szCs w:val="28"/>
        </w:rPr>
      </w:pPr>
    </w:p>
    <w:p w14:paraId="41F02AE8" w14:textId="166F2E66" w:rsidR="00FD162A" w:rsidRPr="008B218A" w:rsidRDefault="00FD162A" w:rsidP="00FD162A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eastAsia="Calibri" w:hAnsi="Arial" w:cs="Arial"/>
          <w:bCs w:val="0"/>
          <w:color w:val="000000"/>
        </w:rPr>
      </w:pPr>
      <w:r w:rsidRPr="008B218A">
        <w:rPr>
          <w:rStyle w:val="Forte"/>
          <w:rFonts w:ascii="Arial" w:eastAsia="Calibri" w:hAnsi="Arial" w:cs="Arial"/>
          <w:color w:val="000000"/>
          <w:sz w:val="28"/>
          <w:szCs w:val="28"/>
        </w:rPr>
        <w:t xml:space="preserve">NOME DO </w:t>
      </w:r>
      <w:r w:rsidR="000358B5" w:rsidRPr="008B218A">
        <w:rPr>
          <w:rStyle w:val="Forte"/>
          <w:rFonts w:ascii="Arial" w:eastAsia="Calibri" w:hAnsi="Arial" w:cs="Arial"/>
          <w:color w:val="000000"/>
          <w:sz w:val="28"/>
          <w:szCs w:val="28"/>
        </w:rPr>
        <w:t>ACAD</w:t>
      </w:r>
      <w:r w:rsidR="000358B5">
        <w:rPr>
          <w:rStyle w:val="Forte"/>
          <w:rFonts w:ascii="Arial" w:eastAsia="Calibri" w:hAnsi="Arial" w:cs="Arial"/>
          <w:color w:val="000000"/>
          <w:sz w:val="28"/>
          <w:szCs w:val="28"/>
        </w:rPr>
        <w:t>Ê</w:t>
      </w:r>
      <w:r w:rsidR="000358B5" w:rsidRPr="008B218A">
        <w:rPr>
          <w:rStyle w:val="Forte"/>
          <w:rFonts w:ascii="Arial" w:eastAsia="Calibri" w:hAnsi="Arial" w:cs="Arial"/>
          <w:color w:val="000000"/>
          <w:sz w:val="28"/>
          <w:szCs w:val="28"/>
        </w:rPr>
        <w:t>MICO</w:t>
      </w:r>
    </w:p>
    <w:p w14:paraId="35AAEAD6" w14:textId="77777777" w:rsidR="00FD162A" w:rsidRPr="008B218A" w:rsidRDefault="00FD162A" w:rsidP="00FD162A">
      <w:pPr>
        <w:pStyle w:val="NormalWeb"/>
        <w:spacing w:before="0" w:beforeAutospacing="0" w:after="0" w:afterAutospacing="0" w:line="360" w:lineRule="auto"/>
        <w:jc w:val="right"/>
        <w:rPr>
          <w:rStyle w:val="Forte"/>
          <w:rFonts w:ascii="Arial" w:eastAsia="Calibri" w:hAnsi="Arial" w:cs="Arial"/>
          <w:b w:val="0"/>
          <w:color w:val="000000"/>
          <w:sz w:val="28"/>
          <w:szCs w:val="28"/>
        </w:rPr>
      </w:pPr>
    </w:p>
    <w:p w14:paraId="78FFE470" w14:textId="77777777" w:rsidR="00FD162A" w:rsidRPr="008B218A" w:rsidRDefault="00FD162A" w:rsidP="00FD162A">
      <w:pPr>
        <w:pStyle w:val="NormalWeb"/>
        <w:spacing w:before="0" w:beforeAutospacing="0" w:after="0" w:afterAutospacing="0" w:line="360" w:lineRule="auto"/>
        <w:jc w:val="right"/>
        <w:rPr>
          <w:rStyle w:val="Forte"/>
          <w:rFonts w:ascii="Arial" w:eastAsia="Calibri" w:hAnsi="Arial" w:cs="Arial"/>
          <w:b w:val="0"/>
          <w:color w:val="000000"/>
          <w:sz w:val="28"/>
          <w:szCs w:val="28"/>
        </w:rPr>
      </w:pPr>
    </w:p>
    <w:p w14:paraId="0BEB8E95" w14:textId="77777777" w:rsidR="00E2164C" w:rsidRPr="008B218A" w:rsidRDefault="00E2164C" w:rsidP="00FD162A">
      <w:pPr>
        <w:pStyle w:val="NormalWeb"/>
        <w:spacing w:before="0" w:beforeAutospacing="0" w:after="0" w:afterAutospacing="0" w:line="360" w:lineRule="auto"/>
        <w:jc w:val="right"/>
        <w:rPr>
          <w:rStyle w:val="Forte"/>
          <w:rFonts w:ascii="Arial" w:eastAsia="Calibri" w:hAnsi="Arial" w:cs="Arial"/>
          <w:b w:val="0"/>
          <w:color w:val="000000"/>
          <w:sz w:val="28"/>
          <w:szCs w:val="28"/>
        </w:rPr>
      </w:pPr>
    </w:p>
    <w:p w14:paraId="66C9A133" w14:textId="77777777" w:rsidR="00FD162A" w:rsidRPr="008B218A" w:rsidRDefault="00FD162A" w:rsidP="00FD162A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eastAsia="Calibri" w:hAnsi="Arial" w:cs="Arial"/>
          <w:b w:val="0"/>
          <w:color w:val="000000"/>
          <w:sz w:val="28"/>
          <w:szCs w:val="28"/>
        </w:rPr>
      </w:pPr>
    </w:p>
    <w:p w14:paraId="603A0EC5" w14:textId="77777777" w:rsidR="00E2164C" w:rsidRPr="008B218A" w:rsidRDefault="00E2164C" w:rsidP="00FD162A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eastAsia="Calibri" w:hAnsi="Arial" w:cs="Arial"/>
          <w:b w:val="0"/>
          <w:color w:val="000000"/>
          <w:sz w:val="28"/>
          <w:szCs w:val="28"/>
        </w:rPr>
      </w:pPr>
    </w:p>
    <w:p w14:paraId="2E559554" w14:textId="77777777" w:rsidR="00FD162A" w:rsidRPr="008B218A" w:rsidRDefault="00FD162A" w:rsidP="00FD162A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eastAsia="Calibri" w:hAnsi="Arial" w:cs="Arial"/>
          <w:b w:val="0"/>
          <w:color w:val="000000"/>
          <w:sz w:val="28"/>
          <w:szCs w:val="28"/>
        </w:rPr>
      </w:pPr>
    </w:p>
    <w:p w14:paraId="244E715D" w14:textId="77777777" w:rsidR="00E2164C" w:rsidRPr="008B218A" w:rsidRDefault="00FD162A" w:rsidP="00FD162A">
      <w:pPr>
        <w:pStyle w:val="NormalWeb"/>
        <w:spacing w:before="0" w:beforeAutospacing="0" w:after="0" w:afterAutospacing="0"/>
        <w:jc w:val="center"/>
        <w:rPr>
          <w:rStyle w:val="Forte"/>
          <w:rFonts w:ascii="Arial" w:eastAsia="Calibri" w:hAnsi="Arial" w:cs="Arial"/>
          <w:color w:val="000000"/>
          <w:sz w:val="28"/>
          <w:szCs w:val="28"/>
        </w:rPr>
      </w:pPr>
      <w:r w:rsidRPr="008B218A">
        <w:rPr>
          <w:rStyle w:val="Forte"/>
          <w:rFonts w:ascii="Arial" w:eastAsia="Calibri" w:hAnsi="Arial" w:cs="Arial"/>
          <w:color w:val="000000"/>
          <w:sz w:val="28"/>
          <w:szCs w:val="28"/>
        </w:rPr>
        <w:t>Campo Grande – MS</w:t>
      </w:r>
    </w:p>
    <w:p w14:paraId="705FB8F3" w14:textId="77777777" w:rsidR="00FD162A" w:rsidRPr="008B218A" w:rsidRDefault="00FD162A" w:rsidP="00E2164C">
      <w:pPr>
        <w:pStyle w:val="NormalWeb"/>
        <w:spacing w:before="0" w:beforeAutospacing="0" w:after="0" w:afterAutospacing="0"/>
        <w:jc w:val="center"/>
        <w:rPr>
          <w:rStyle w:val="Forte"/>
          <w:rFonts w:ascii="Arial" w:eastAsia="Calibri" w:hAnsi="Arial" w:cs="Arial"/>
          <w:color w:val="000000"/>
          <w:sz w:val="28"/>
          <w:szCs w:val="28"/>
        </w:rPr>
      </w:pPr>
      <w:r w:rsidRPr="008B218A">
        <w:rPr>
          <w:rStyle w:val="Forte"/>
          <w:rFonts w:ascii="Arial" w:eastAsia="Calibri" w:hAnsi="Arial" w:cs="Arial"/>
          <w:color w:val="000000"/>
          <w:sz w:val="28"/>
          <w:szCs w:val="28"/>
        </w:rPr>
        <w:t>ANO</w:t>
      </w:r>
      <w:r w:rsidRPr="008B218A"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  <w:r w:rsidRPr="008B218A">
        <w:rPr>
          <w:rStyle w:val="Forte"/>
          <w:rFonts w:ascii="Arial" w:eastAsia="Calibri" w:hAnsi="Arial" w:cs="Arial"/>
          <w:color w:val="000000"/>
          <w:sz w:val="28"/>
          <w:szCs w:val="28"/>
        </w:rPr>
        <w:lastRenderedPageBreak/>
        <w:t>NOME DO ACADÊMICO</w:t>
      </w:r>
    </w:p>
    <w:p w14:paraId="23473D03" w14:textId="77777777" w:rsidR="00FD162A" w:rsidRPr="008B218A" w:rsidRDefault="00FD162A" w:rsidP="00FD162A">
      <w:pPr>
        <w:pStyle w:val="Cabealho"/>
        <w:rPr>
          <w:color w:val="000000"/>
        </w:rPr>
      </w:pPr>
    </w:p>
    <w:p w14:paraId="7EFC63F1" w14:textId="77777777" w:rsidR="00FD162A" w:rsidRPr="008B218A" w:rsidRDefault="00FD162A" w:rsidP="00FD162A">
      <w:pPr>
        <w:pStyle w:val="Cabealho"/>
        <w:rPr>
          <w:color w:val="000000"/>
        </w:rPr>
      </w:pPr>
    </w:p>
    <w:p w14:paraId="33931C2C" w14:textId="77777777" w:rsidR="00FD162A" w:rsidRPr="008B218A" w:rsidRDefault="00FD162A" w:rsidP="00FD162A">
      <w:pPr>
        <w:spacing w:after="0" w:line="36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14:paraId="2DAC9522" w14:textId="77777777" w:rsidR="00FD162A" w:rsidRPr="008B218A" w:rsidRDefault="00FD162A" w:rsidP="00FD162A">
      <w:pPr>
        <w:spacing w:after="0" w:line="36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14:paraId="50E20853" w14:textId="77777777" w:rsidR="00FD162A" w:rsidRPr="008B218A" w:rsidRDefault="00FD162A" w:rsidP="00FD162A">
      <w:pPr>
        <w:spacing w:after="0" w:line="36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14:paraId="0A66433A" w14:textId="77777777" w:rsidR="00FD162A" w:rsidRPr="008B218A" w:rsidRDefault="00FD162A" w:rsidP="00FD162A">
      <w:pPr>
        <w:spacing w:after="0" w:line="360" w:lineRule="auto"/>
        <w:jc w:val="center"/>
        <w:rPr>
          <w:rFonts w:ascii="Arial" w:hAnsi="Arial" w:cs="Arial"/>
          <w:b/>
          <w:color w:val="000000"/>
          <w:sz w:val="32"/>
          <w:szCs w:val="36"/>
        </w:rPr>
      </w:pPr>
      <w:r w:rsidRPr="008B218A">
        <w:rPr>
          <w:rFonts w:ascii="Arial" w:hAnsi="Arial" w:cs="Arial"/>
          <w:b/>
          <w:color w:val="000000"/>
          <w:sz w:val="32"/>
          <w:szCs w:val="36"/>
        </w:rPr>
        <w:t xml:space="preserve">TÍTULO DEVE SER EM CAIXA ALTA, NEGRITO, FONTE ARIAL 16, NÃO DEVE ULTRAPASSAR O LIMITE VERTICAL </w:t>
      </w:r>
      <w:smartTag w:uri="urn:schemas-microsoft-com:office:smarttags" w:element="metricconverter">
        <w:smartTagPr>
          <w:attr w:name="ProductID" w:val="7,5 cm"/>
        </w:smartTagPr>
        <w:r w:rsidRPr="008B218A">
          <w:rPr>
            <w:rFonts w:ascii="Arial" w:hAnsi="Arial" w:cs="Arial"/>
            <w:b/>
            <w:color w:val="000000"/>
            <w:sz w:val="32"/>
            <w:szCs w:val="36"/>
          </w:rPr>
          <w:t>7,5 cm</w:t>
        </w:r>
      </w:smartTag>
      <w:r w:rsidRPr="008B218A">
        <w:rPr>
          <w:rFonts w:ascii="Arial" w:hAnsi="Arial" w:cs="Arial"/>
          <w:b/>
          <w:color w:val="000000"/>
          <w:sz w:val="32"/>
          <w:szCs w:val="36"/>
        </w:rPr>
        <w:t xml:space="preserve"> a 11cm E LIMITE HORIZONTAL DE </w:t>
      </w:r>
      <w:smartTag w:uri="urn:schemas-microsoft-com:office:smarttags" w:element="metricconverter">
        <w:smartTagPr>
          <w:attr w:name="ProductID" w:val="4 cm"/>
        </w:smartTagPr>
        <w:r w:rsidRPr="008B218A">
          <w:rPr>
            <w:rFonts w:ascii="Arial" w:hAnsi="Arial" w:cs="Arial"/>
            <w:b/>
            <w:color w:val="000000"/>
            <w:sz w:val="32"/>
            <w:szCs w:val="36"/>
          </w:rPr>
          <w:t>4 cm</w:t>
        </w:r>
      </w:smartTag>
      <w:r w:rsidRPr="008B218A">
        <w:rPr>
          <w:rFonts w:ascii="Arial" w:hAnsi="Arial" w:cs="Arial"/>
          <w:b/>
          <w:color w:val="000000"/>
          <w:sz w:val="32"/>
          <w:szCs w:val="36"/>
        </w:rPr>
        <w:t xml:space="preserve"> a 15,7cm</w:t>
      </w:r>
    </w:p>
    <w:p w14:paraId="102DD134" w14:textId="77777777" w:rsidR="00FD162A" w:rsidRPr="008B218A" w:rsidRDefault="00FD162A" w:rsidP="00FD162A">
      <w:pPr>
        <w:spacing w:after="0" w:line="360" w:lineRule="auto"/>
        <w:jc w:val="center"/>
        <w:rPr>
          <w:rFonts w:ascii="Arial" w:hAnsi="Arial" w:cs="Arial"/>
          <w:b/>
          <w:color w:val="000000"/>
          <w:sz w:val="40"/>
          <w:szCs w:val="40"/>
        </w:rPr>
      </w:pPr>
    </w:p>
    <w:p w14:paraId="48BF7628" w14:textId="77777777" w:rsidR="00FD162A" w:rsidRPr="008B218A" w:rsidRDefault="00FD162A" w:rsidP="00FD162A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4"/>
          <w:szCs w:val="24"/>
        </w:rPr>
      </w:pPr>
      <w:proofErr w:type="spellStart"/>
      <w:proofErr w:type="gramStart"/>
      <w:r w:rsidRPr="008B218A">
        <w:rPr>
          <w:rFonts w:ascii="Arial" w:hAnsi="Arial" w:cs="Arial"/>
          <w:b/>
          <w:i/>
          <w:color w:val="000000"/>
          <w:sz w:val="24"/>
          <w:szCs w:val="24"/>
        </w:rPr>
        <w:t>Titulo</w:t>
      </w:r>
      <w:proofErr w:type="spellEnd"/>
      <w:proofErr w:type="gramEnd"/>
      <w:r w:rsidRPr="008B218A">
        <w:rPr>
          <w:rFonts w:ascii="Arial" w:hAnsi="Arial" w:cs="Arial"/>
          <w:b/>
          <w:i/>
          <w:color w:val="000000"/>
          <w:sz w:val="24"/>
          <w:szCs w:val="24"/>
        </w:rPr>
        <w:t xml:space="preserve"> em </w:t>
      </w:r>
      <w:proofErr w:type="gramStart"/>
      <w:r w:rsidRPr="008B218A">
        <w:rPr>
          <w:rFonts w:ascii="Arial" w:hAnsi="Arial" w:cs="Arial"/>
          <w:b/>
          <w:i/>
          <w:color w:val="000000"/>
          <w:sz w:val="24"/>
          <w:szCs w:val="24"/>
        </w:rPr>
        <w:t>Inglês</w:t>
      </w:r>
      <w:proofErr w:type="gramEnd"/>
    </w:p>
    <w:p w14:paraId="7424B432" w14:textId="77777777" w:rsidR="00FD162A" w:rsidRPr="008B218A" w:rsidRDefault="00FD162A" w:rsidP="00FD162A">
      <w:pPr>
        <w:spacing w:after="0" w:line="360" w:lineRule="auto"/>
        <w:jc w:val="center"/>
        <w:rPr>
          <w:rFonts w:ascii="Verdana" w:hAnsi="Verdana"/>
          <w:color w:val="000000"/>
          <w:sz w:val="28"/>
          <w:szCs w:val="28"/>
        </w:rPr>
      </w:pPr>
    </w:p>
    <w:p w14:paraId="3F21CFEF" w14:textId="77777777" w:rsidR="00FD162A" w:rsidRPr="008B218A" w:rsidRDefault="00FD162A" w:rsidP="00FD162A">
      <w:pPr>
        <w:spacing w:after="0" w:line="360" w:lineRule="auto"/>
        <w:jc w:val="center"/>
        <w:rPr>
          <w:rFonts w:ascii="Verdana" w:hAnsi="Verdana"/>
          <w:color w:val="000000"/>
          <w:sz w:val="28"/>
          <w:szCs w:val="28"/>
        </w:rPr>
      </w:pPr>
    </w:p>
    <w:p w14:paraId="0F32E1B6" w14:textId="77777777" w:rsidR="00FD162A" w:rsidRPr="008B218A" w:rsidRDefault="00FD162A" w:rsidP="00FD162A">
      <w:pPr>
        <w:pStyle w:val="NormalWeb"/>
        <w:spacing w:before="0" w:beforeAutospacing="0" w:after="0" w:afterAutospacing="0" w:line="360" w:lineRule="auto"/>
        <w:jc w:val="right"/>
        <w:rPr>
          <w:rStyle w:val="Forte"/>
          <w:rFonts w:ascii="Arial" w:eastAsia="Calibri" w:hAnsi="Arial" w:cs="Arial"/>
          <w:bCs w:val="0"/>
          <w:color w:val="000000"/>
        </w:rPr>
      </w:pPr>
      <w:r w:rsidRPr="008B218A">
        <w:rPr>
          <w:rStyle w:val="Forte"/>
          <w:rFonts w:ascii="Arial" w:eastAsia="Calibri" w:hAnsi="Arial" w:cs="Arial"/>
          <w:color w:val="000000"/>
          <w:sz w:val="28"/>
          <w:szCs w:val="28"/>
        </w:rPr>
        <w:t>NOME DO ACADEMICO</w:t>
      </w:r>
    </w:p>
    <w:p w14:paraId="2E09CD73" w14:textId="77777777" w:rsidR="00FD162A" w:rsidRPr="008B218A" w:rsidRDefault="00FD162A" w:rsidP="00FD162A">
      <w:pPr>
        <w:pStyle w:val="NormalWeb"/>
        <w:spacing w:before="0" w:beforeAutospacing="0" w:after="0" w:afterAutospacing="0" w:line="360" w:lineRule="auto"/>
        <w:jc w:val="right"/>
        <w:rPr>
          <w:rStyle w:val="Forte"/>
          <w:rFonts w:ascii="Arial" w:eastAsia="Calibri" w:hAnsi="Arial" w:cs="Arial"/>
          <w:bCs w:val="0"/>
          <w:color w:val="000000"/>
          <w:sz w:val="28"/>
          <w:szCs w:val="28"/>
        </w:rPr>
      </w:pPr>
      <w:r w:rsidRPr="008B218A">
        <w:rPr>
          <w:rStyle w:val="Forte"/>
          <w:rFonts w:ascii="Arial" w:eastAsia="Calibri" w:hAnsi="Arial" w:cs="Arial"/>
          <w:color w:val="000000"/>
          <w:sz w:val="28"/>
          <w:szCs w:val="28"/>
        </w:rPr>
        <w:t xml:space="preserve">Orientador: </w:t>
      </w:r>
    </w:p>
    <w:p w14:paraId="491B6F72" w14:textId="77777777" w:rsidR="00FD162A" w:rsidRPr="008B218A" w:rsidRDefault="001927F4" w:rsidP="00FD162A">
      <w:pPr>
        <w:pStyle w:val="NormalWeb"/>
        <w:spacing w:before="0" w:beforeAutospacing="0" w:after="0" w:afterAutospacing="0" w:line="360" w:lineRule="auto"/>
        <w:jc w:val="right"/>
        <w:rPr>
          <w:rStyle w:val="Forte"/>
          <w:rFonts w:ascii="Arial" w:eastAsia="Calibri" w:hAnsi="Arial" w:cs="Arial"/>
          <w:bCs w:val="0"/>
          <w:i/>
          <w:color w:val="000000"/>
          <w:sz w:val="28"/>
          <w:szCs w:val="28"/>
        </w:rPr>
      </w:pPr>
      <w:proofErr w:type="spellStart"/>
      <w:r w:rsidRPr="008B218A">
        <w:rPr>
          <w:rStyle w:val="Forte"/>
          <w:rFonts w:ascii="Arial" w:eastAsia="Calibri" w:hAnsi="Arial" w:cs="Arial"/>
          <w:bCs w:val="0"/>
          <w:color w:val="000000"/>
          <w:sz w:val="28"/>
          <w:szCs w:val="28"/>
        </w:rPr>
        <w:t>Co-orientador</w:t>
      </w:r>
      <w:proofErr w:type="spellEnd"/>
      <w:r w:rsidRPr="008B218A">
        <w:rPr>
          <w:rStyle w:val="Forte"/>
          <w:rFonts w:ascii="Arial" w:eastAsia="Calibri" w:hAnsi="Arial" w:cs="Arial"/>
          <w:bCs w:val="0"/>
          <w:color w:val="000000"/>
          <w:sz w:val="28"/>
          <w:szCs w:val="28"/>
        </w:rPr>
        <w:t xml:space="preserve">: </w:t>
      </w:r>
      <w:r w:rsidRPr="008B218A">
        <w:rPr>
          <w:rStyle w:val="Forte"/>
          <w:rFonts w:ascii="Arial" w:eastAsia="Calibri" w:hAnsi="Arial" w:cs="Arial"/>
          <w:bCs w:val="0"/>
          <w:i/>
          <w:color w:val="000000"/>
          <w:sz w:val="28"/>
          <w:szCs w:val="28"/>
        </w:rPr>
        <w:t>(se houver)</w:t>
      </w:r>
    </w:p>
    <w:p w14:paraId="3C8F4ADF" w14:textId="77777777" w:rsidR="00FD162A" w:rsidRPr="008B218A" w:rsidRDefault="00FD162A" w:rsidP="00FD162A">
      <w:pPr>
        <w:spacing w:after="0" w:line="240" w:lineRule="auto"/>
        <w:ind w:left="3969"/>
        <w:jc w:val="both"/>
        <w:rPr>
          <w:color w:val="000000"/>
          <w:sz w:val="24"/>
        </w:rPr>
      </w:pPr>
      <w:r w:rsidRPr="00D317E7">
        <w:rPr>
          <w:rFonts w:ascii="Arial" w:hAnsi="Arial" w:cs="Arial"/>
          <w:color w:val="000000"/>
          <w:sz w:val="24"/>
          <w:highlight w:val="lightGray"/>
        </w:rPr>
        <w:t>Dissertação/Tese</w:t>
      </w:r>
      <w:r w:rsidRPr="008B218A">
        <w:rPr>
          <w:rFonts w:ascii="Arial" w:hAnsi="Arial" w:cs="Arial"/>
          <w:color w:val="000000"/>
          <w:sz w:val="24"/>
        </w:rPr>
        <w:t xml:space="preserve"> apresentada ao Programa de Pós-Graduação em Ciências Veterinárias da Universidade Federal de Mato Grosso do Sul, como requisito </w:t>
      </w:r>
      <w:r w:rsidR="002C368F">
        <w:rPr>
          <w:rFonts w:ascii="Arial" w:hAnsi="Arial" w:cs="Arial"/>
          <w:color w:val="000000"/>
          <w:sz w:val="24"/>
        </w:rPr>
        <w:t>final</w:t>
      </w:r>
      <w:r w:rsidRPr="008B218A">
        <w:rPr>
          <w:rFonts w:ascii="Arial" w:hAnsi="Arial" w:cs="Arial"/>
          <w:color w:val="000000"/>
          <w:sz w:val="24"/>
        </w:rPr>
        <w:t xml:space="preserve"> para a obtenção do título de </w:t>
      </w:r>
      <w:r w:rsidRPr="00D317E7">
        <w:rPr>
          <w:rFonts w:ascii="Arial" w:hAnsi="Arial" w:cs="Arial"/>
          <w:color w:val="000000"/>
          <w:sz w:val="24"/>
          <w:highlight w:val="lightGray"/>
        </w:rPr>
        <w:t>Mestre/Doutor</w:t>
      </w:r>
      <w:r w:rsidRPr="008B218A">
        <w:rPr>
          <w:rFonts w:ascii="Arial" w:hAnsi="Arial" w:cs="Arial"/>
          <w:color w:val="000000"/>
          <w:sz w:val="24"/>
        </w:rPr>
        <w:t xml:space="preserve">(a) em Ciências Veterinárias. </w:t>
      </w:r>
    </w:p>
    <w:p w14:paraId="60381A69" w14:textId="77777777" w:rsidR="00FD162A" w:rsidRPr="008B218A" w:rsidRDefault="00FD162A" w:rsidP="00FD162A">
      <w:pPr>
        <w:spacing w:after="0" w:line="240" w:lineRule="auto"/>
        <w:ind w:left="3969"/>
        <w:jc w:val="both"/>
        <w:rPr>
          <w:rFonts w:ascii="Arial" w:hAnsi="Arial" w:cs="Arial"/>
          <w:color w:val="000000"/>
          <w:sz w:val="24"/>
        </w:rPr>
      </w:pPr>
    </w:p>
    <w:p w14:paraId="635A2055" w14:textId="77777777" w:rsidR="00FD162A" w:rsidRPr="008B218A" w:rsidRDefault="00FD162A" w:rsidP="00FD162A">
      <w:pPr>
        <w:pStyle w:val="NormalWeb"/>
        <w:spacing w:before="0" w:beforeAutospacing="0" w:after="0" w:afterAutospacing="0" w:line="360" w:lineRule="auto"/>
        <w:jc w:val="right"/>
        <w:rPr>
          <w:rStyle w:val="Forte"/>
          <w:rFonts w:eastAsia="Calibri"/>
          <w:bCs w:val="0"/>
          <w:color w:val="000000"/>
          <w:sz w:val="28"/>
          <w:szCs w:val="28"/>
        </w:rPr>
      </w:pPr>
    </w:p>
    <w:p w14:paraId="13975631" w14:textId="77777777" w:rsidR="00FD162A" w:rsidRPr="008B218A" w:rsidRDefault="00FD162A" w:rsidP="00FD162A">
      <w:pPr>
        <w:pStyle w:val="NormalWeb"/>
        <w:spacing w:before="0" w:beforeAutospacing="0" w:after="0" w:afterAutospacing="0" w:line="360" w:lineRule="auto"/>
        <w:jc w:val="right"/>
        <w:rPr>
          <w:rStyle w:val="Forte"/>
          <w:rFonts w:ascii="Arial" w:eastAsia="Calibri" w:hAnsi="Arial" w:cs="Arial"/>
          <w:b w:val="0"/>
          <w:color w:val="000000"/>
          <w:sz w:val="28"/>
          <w:szCs w:val="28"/>
        </w:rPr>
      </w:pPr>
    </w:p>
    <w:p w14:paraId="2FD24C33" w14:textId="77777777" w:rsidR="00FD162A" w:rsidRPr="008B218A" w:rsidRDefault="00FD162A" w:rsidP="00FD162A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eastAsia="Calibri" w:hAnsi="Arial" w:cs="Arial"/>
          <w:b w:val="0"/>
          <w:color w:val="000000"/>
          <w:sz w:val="28"/>
          <w:szCs w:val="28"/>
        </w:rPr>
      </w:pPr>
    </w:p>
    <w:p w14:paraId="31C2156C" w14:textId="77777777" w:rsidR="00FD162A" w:rsidRPr="008B218A" w:rsidRDefault="00FD162A" w:rsidP="00FD162A">
      <w:pPr>
        <w:pStyle w:val="NormalWeb"/>
        <w:spacing w:before="0" w:beforeAutospacing="0" w:after="0" w:afterAutospacing="0"/>
        <w:jc w:val="center"/>
        <w:rPr>
          <w:rStyle w:val="Forte"/>
          <w:rFonts w:ascii="Arial" w:eastAsia="Calibri" w:hAnsi="Arial" w:cs="Arial"/>
          <w:b w:val="0"/>
          <w:color w:val="000000"/>
          <w:sz w:val="28"/>
          <w:szCs w:val="28"/>
        </w:rPr>
      </w:pPr>
      <w:r w:rsidRPr="008B218A">
        <w:rPr>
          <w:rStyle w:val="Forte"/>
          <w:rFonts w:ascii="Arial" w:eastAsia="Calibri" w:hAnsi="Arial" w:cs="Arial"/>
          <w:color w:val="000000"/>
          <w:sz w:val="28"/>
          <w:szCs w:val="28"/>
        </w:rPr>
        <w:t>Campo Grande – MS</w:t>
      </w:r>
    </w:p>
    <w:p w14:paraId="7DBCA25A" w14:textId="77777777" w:rsidR="00E2164C" w:rsidRPr="008B218A" w:rsidRDefault="00FD162A" w:rsidP="00FD162A">
      <w:pPr>
        <w:pStyle w:val="NormalWeb"/>
        <w:spacing w:before="0" w:beforeAutospacing="0" w:after="0" w:afterAutospacing="0"/>
        <w:jc w:val="center"/>
        <w:rPr>
          <w:rStyle w:val="Forte"/>
          <w:rFonts w:ascii="Arial" w:eastAsia="Calibri" w:hAnsi="Arial" w:cs="Arial"/>
          <w:color w:val="000000"/>
          <w:sz w:val="28"/>
          <w:szCs w:val="28"/>
        </w:rPr>
      </w:pPr>
      <w:r w:rsidRPr="008B218A">
        <w:rPr>
          <w:rStyle w:val="Forte"/>
          <w:rFonts w:ascii="Arial" w:eastAsia="Calibri" w:hAnsi="Arial" w:cs="Arial"/>
          <w:color w:val="000000"/>
          <w:sz w:val="28"/>
          <w:szCs w:val="28"/>
        </w:rPr>
        <w:t>ANO</w:t>
      </w:r>
    </w:p>
    <w:p w14:paraId="48AD59E5" w14:textId="77777777" w:rsidR="00E2164C" w:rsidRPr="008B218A" w:rsidRDefault="00E2164C" w:rsidP="00FD162A">
      <w:pPr>
        <w:pStyle w:val="NormalWeb"/>
        <w:spacing w:before="0" w:beforeAutospacing="0" w:after="0" w:afterAutospacing="0"/>
        <w:jc w:val="center"/>
        <w:rPr>
          <w:rStyle w:val="Forte"/>
          <w:rFonts w:ascii="Arial" w:eastAsia="Calibri" w:hAnsi="Arial" w:cs="Arial"/>
          <w:color w:val="000000"/>
          <w:sz w:val="28"/>
          <w:szCs w:val="28"/>
        </w:rPr>
      </w:pPr>
      <w:r w:rsidRPr="008B218A">
        <w:rPr>
          <w:rStyle w:val="Forte"/>
          <w:rFonts w:ascii="Arial" w:eastAsia="Calibri" w:hAnsi="Arial" w:cs="Arial"/>
          <w:color w:val="000000"/>
          <w:sz w:val="28"/>
          <w:szCs w:val="28"/>
        </w:rPr>
        <w:br w:type="page"/>
      </w:r>
    </w:p>
    <w:p w14:paraId="3D5E8221" w14:textId="77777777" w:rsidR="003E5D14" w:rsidRPr="003E5D14" w:rsidRDefault="001927F4" w:rsidP="001927F4">
      <w:pPr>
        <w:pStyle w:val="NormalWeb"/>
        <w:spacing w:before="0" w:beforeAutospacing="0" w:after="0" w:afterAutospacing="0"/>
        <w:jc w:val="center"/>
        <w:rPr>
          <w:rStyle w:val="Forte"/>
          <w:rFonts w:ascii="Arial" w:eastAsia="Calibri" w:hAnsi="Arial" w:cs="Arial"/>
          <w:i/>
          <w:color w:val="000000"/>
          <w:sz w:val="28"/>
          <w:szCs w:val="28"/>
          <w:highlight w:val="yellow"/>
        </w:rPr>
      </w:pPr>
      <w:r w:rsidRPr="003E5D14">
        <w:rPr>
          <w:rStyle w:val="Forte"/>
          <w:rFonts w:ascii="Arial" w:eastAsia="Calibri" w:hAnsi="Arial" w:cs="Arial"/>
          <w:i/>
          <w:color w:val="000000"/>
          <w:sz w:val="28"/>
          <w:szCs w:val="28"/>
          <w:highlight w:val="yellow"/>
        </w:rPr>
        <w:t xml:space="preserve">Inserir Certificado de Aprovação em </w:t>
      </w:r>
      <w:r w:rsidR="003E5D14" w:rsidRPr="003E5D14">
        <w:rPr>
          <w:rStyle w:val="Forte"/>
          <w:rFonts w:ascii="Arial" w:eastAsia="Calibri" w:hAnsi="Arial" w:cs="Arial"/>
          <w:i/>
          <w:color w:val="000000"/>
          <w:sz w:val="28"/>
          <w:szCs w:val="28"/>
          <w:highlight w:val="yellow"/>
        </w:rPr>
        <w:t>autorizações legais pertinentes</w:t>
      </w:r>
    </w:p>
    <w:p w14:paraId="6DB300F4" w14:textId="77777777" w:rsidR="001927F4" w:rsidRPr="003E5D14" w:rsidRDefault="001927F4" w:rsidP="001927F4">
      <w:pPr>
        <w:pStyle w:val="NormalWeb"/>
        <w:spacing w:before="0" w:beforeAutospacing="0" w:after="0" w:afterAutospacing="0"/>
        <w:jc w:val="center"/>
        <w:rPr>
          <w:rStyle w:val="Forte"/>
          <w:rFonts w:ascii="Arial" w:eastAsia="Calibri" w:hAnsi="Arial" w:cs="Arial"/>
          <w:i/>
          <w:color w:val="000000"/>
          <w:sz w:val="28"/>
          <w:szCs w:val="28"/>
          <w:highlight w:val="yellow"/>
        </w:rPr>
      </w:pPr>
      <w:r w:rsidRPr="003E5D14">
        <w:rPr>
          <w:rStyle w:val="Forte"/>
          <w:rFonts w:ascii="Arial" w:eastAsia="Calibri" w:hAnsi="Arial" w:cs="Arial"/>
          <w:i/>
          <w:color w:val="000000"/>
          <w:sz w:val="28"/>
          <w:szCs w:val="28"/>
          <w:highlight w:val="yellow"/>
        </w:rPr>
        <w:t>Comissão de Ética</w:t>
      </w:r>
      <w:r w:rsidR="00DA0983" w:rsidRPr="003E5D14">
        <w:rPr>
          <w:rStyle w:val="Forte"/>
          <w:rFonts w:ascii="Arial" w:eastAsia="Calibri" w:hAnsi="Arial" w:cs="Arial"/>
          <w:i/>
          <w:color w:val="000000"/>
          <w:sz w:val="28"/>
          <w:szCs w:val="28"/>
          <w:highlight w:val="yellow"/>
        </w:rPr>
        <w:t xml:space="preserve"> </w:t>
      </w:r>
      <w:r w:rsidR="003E5D14" w:rsidRPr="003E5D14">
        <w:rPr>
          <w:rStyle w:val="Forte"/>
          <w:rFonts w:ascii="Arial" w:eastAsia="Calibri" w:hAnsi="Arial" w:cs="Arial"/>
          <w:i/>
          <w:color w:val="000000"/>
          <w:sz w:val="28"/>
          <w:szCs w:val="28"/>
          <w:highlight w:val="yellow"/>
        </w:rPr>
        <w:t xml:space="preserve">de uso animal - CEUA </w:t>
      </w:r>
      <w:r w:rsidR="00DA0983" w:rsidRPr="003E5D14">
        <w:rPr>
          <w:rStyle w:val="Forte"/>
          <w:rFonts w:ascii="Arial" w:eastAsia="Calibri" w:hAnsi="Arial" w:cs="Arial"/>
          <w:i/>
          <w:color w:val="000000"/>
          <w:sz w:val="28"/>
          <w:szCs w:val="28"/>
          <w:highlight w:val="yellow"/>
        </w:rPr>
        <w:t>(se aplicável)</w:t>
      </w:r>
    </w:p>
    <w:p w14:paraId="07389019" w14:textId="77777777" w:rsidR="003E5D14" w:rsidRPr="003E5D14" w:rsidRDefault="003E5D14" w:rsidP="003E5D14">
      <w:pPr>
        <w:pStyle w:val="NormalWeb"/>
        <w:spacing w:before="0" w:beforeAutospacing="0" w:after="0" w:afterAutospacing="0"/>
        <w:jc w:val="center"/>
        <w:rPr>
          <w:rStyle w:val="Forte"/>
          <w:rFonts w:ascii="Arial" w:eastAsia="Calibri" w:hAnsi="Arial" w:cs="Arial"/>
          <w:i/>
          <w:color w:val="000000"/>
          <w:sz w:val="28"/>
          <w:szCs w:val="28"/>
          <w:highlight w:val="yellow"/>
        </w:rPr>
      </w:pPr>
      <w:r w:rsidRPr="003E5D14">
        <w:rPr>
          <w:rFonts w:ascii="Arial" w:eastAsia="Calibri" w:hAnsi="Arial" w:cs="Arial"/>
          <w:b/>
          <w:bCs/>
          <w:i/>
          <w:color w:val="000000"/>
          <w:sz w:val="28"/>
          <w:szCs w:val="28"/>
          <w:highlight w:val="yellow"/>
        </w:rPr>
        <w:t>Comitê de Ética em Pesquisa com Seres Humanos - CEP</w:t>
      </w:r>
      <w:r w:rsidRPr="003E5D14">
        <w:rPr>
          <w:rStyle w:val="Forte"/>
          <w:rFonts w:ascii="Arial" w:eastAsia="Calibri" w:hAnsi="Arial" w:cs="Arial"/>
          <w:i/>
          <w:color w:val="000000"/>
          <w:sz w:val="28"/>
          <w:szCs w:val="28"/>
          <w:highlight w:val="yellow"/>
        </w:rPr>
        <w:t xml:space="preserve"> (se aplicável)</w:t>
      </w:r>
    </w:p>
    <w:p w14:paraId="1FFCC183" w14:textId="77777777" w:rsidR="003E5D14" w:rsidRPr="003E5D14" w:rsidRDefault="003E5D14" w:rsidP="003E5D14">
      <w:pPr>
        <w:pStyle w:val="NormalWeb"/>
        <w:spacing w:before="0" w:beforeAutospacing="0" w:after="0" w:afterAutospacing="0"/>
        <w:jc w:val="center"/>
        <w:rPr>
          <w:rStyle w:val="Forte"/>
          <w:rFonts w:ascii="Arial" w:eastAsia="Calibri" w:hAnsi="Arial" w:cs="Arial"/>
          <w:i/>
          <w:color w:val="000000"/>
          <w:sz w:val="28"/>
          <w:szCs w:val="28"/>
          <w:highlight w:val="yellow"/>
        </w:rPr>
      </w:pPr>
      <w:r w:rsidRPr="003E5D14">
        <w:rPr>
          <w:rStyle w:val="Forte"/>
          <w:rFonts w:ascii="Arial" w:eastAsia="Calibri" w:hAnsi="Arial" w:cs="Arial"/>
          <w:i/>
          <w:color w:val="000000"/>
          <w:sz w:val="28"/>
          <w:szCs w:val="28"/>
          <w:highlight w:val="yellow"/>
        </w:rPr>
        <w:t>IBAMA</w:t>
      </w:r>
    </w:p>
    <w:p w14:paraId="3E987B6F" w14:textId="77777777" w:rsidR="003E5D14" w:rsidRPr="008B218A" w:rsidRDefault="003E5D14" w:rsidP="003E5D14">
      <w:pPr>
        <w:pStyle w:val="NormalWeb"/>
        <w:spacing w:before="0" w:beforeAutospacing="0" w:after="0" w:afterAutospacing="0"/>
        <w:jc w:val="center"/>
        <w:rPr>
          <w:rStyle w:val="Forte"/>
          <w:rFonts w:ascii="Arial" w:eastAsia="Calibri" w:hAnsi="Arial" w:cs="Arial"/>
          <w:i/>
          <w:color w:val="000000"/>
          <w:sz w:val="28"/>
          <w:szCs w:val="28"/>
        </w:rPr>
      </w:pPr>
      <w:r w:rsidRPr="003E5D14">
        <w:rPr>
          <w:rStyle w:val="Forte"/>
          <w:rFonts w:ascii="Arial" w:eastAsia="Calibri" w:hAnsi="Arial" w:cs="Arial"/>
          <w:i/>
          <w:color w:val="000000"/>
          <w:sz w:val="28"/>
          <w:szCs w:val="28"/>
          <w:highlight w:val="yellow"/>
        </w:rPr>
        <w:t>ETC.</w:t>
      </w:r>
    </w:p>
    <w:p w14:paraId="7AC417AE" w14:textId="77777777" w:rsidR="003E5D14" w:rsidRPr="008B218A" w:rsidRDefault="003E5D14" w:rsidP="001927F4">
      <w:pPr>
        <w:pStyle w:val="NormalWeb"/>
        <w:spacing w:before="0" w:beforeAutospacing="0" w:after="0" w:afterAutospacing="0"/>
        <w:jc w:val="center"/>
        <w:rPr>
          <w:rStyle w:val="Forte"/>
          <w:rFonts w:ascii="Arial" w:eastAsia="Calibri" w:hAnsi="Arial" w:cs="Arial"/>
          <w:i/>
          <w:color w:val="000000"/>
          <w:sz w:val="28"/>
          <w:szCs w:val="28"/>
        </w:rPr>
      </w:pPr>
    </w:p>
    <w:p w14:paraId="4FCD5D8E" w14:textId="77777777" w:rsidR="001927F4" w:rsidRPr="008B218A" w:rsidRDefault="001927F4" w:rsidP="001927F4">
      <w:pPr>
        <w:pStyle w:val="NormalWeb"/>
        <w:spacing w:before="0" w:beforeAutospacing="0" w:after="0" w:afterAutospacing="0"/>
        <w:jc w:val="center"/>
        <w:rPr>
          <w:rStyle w:val="Forte"/>
          <w:rFonts w:ascii="Arial" w:eastAsia="Calibri" w:hAnsi="Arial" w:cs="Arial"/>
          <w:b w:val="0"/>
          <w:i/>
          <w:color w:val="000000"/>
          <w:sz w:val="28"/>
          <w:szCs w:val="28"/>
        </w:rPr>
      </w:pPr>
      <w:r w:rsidRPr="008B218A">
        <w:rPr>
          <w:rStyle w:val="Forte"/>
          <w:rFonts w:ascii="Arial" w:eastAsia="Calibri" w:hAnsi="Arial" w:cs="Arial"/>
          <w:i/>
          <w:color w:val="000000"/>
          <w:sz w:val="28"/>
          <w:szCs w:val="28"/>
        </w:rPr>
        <w:br w:type="page"/>
      </w:r>
    </w:p>
    <w:p w14:paraId="148AE76E" w14:textId="77777777" w:rsidR="00FD162A" w:rsidRDefault="00E2164C" w:rsidP="00FD162A">
      <w:pPr>
        <w:pStyle w:val="NormalWeb"/>
        <w:spacing w:before="0" w:beforeAutospacing="0" w:after="0" w:afterAutospacing="0"/>
        <w:jc w:val="center"/>
        <w:rPr>
          <w:rStyle w:val="Forte"/>
          <w:rFonts w:ascii="Arial" w:eastAsia="Calibri" w:hAnsi="Arial" w:cs="Arial"/>
          <w:i/>
          <w:color w:val="000000"/>
          <w:sz w:val="28"/>
          <w:szCs w:val="28"/>
        </w:rPr>
      </w:pPr>
      <w:r w:rsidRPr="008B218A">
        <w:rPr>
          <w:rStyle w:val="Forte"/>
          <w:rFonts w:ascii="Arial" w:eastAsia="Calibri" w:hAnsi="Arial" w:cs="Arial"/>
          <w:i/>
          <w:color w:val="000000"/>
          <w:sz w:val="28"/>
          <w:szCs w:val="28"/>
        </w:rPr>
        <w:t>Inserir Folha de Aprovação assinada</w:t>
      </w:r>
      <w:r w:rsidR="002D2DE7">
        <w:rPr>
          <w:rStyle w:val="Forte"/>
          <w:rFonts w:ascii="Arial" w:eastAsia="Calibri" w:hAnsi="Arial" w:cs="Arial"/>
          <w:i/>
          <w:color w:val="000000"/>
          <w:sz w:val="28"/>
          <w:szCs w:val="28"/>
        </w:rPr>
        <w:t xml:space="preserve"> (após defesa)</w:t>
      </w:r>
    </w:p>
    <w:p w14:paraId="703C6241" w14:textId="77777777" w:rsidR="00F86933" w:rsidRDefault="00F86933" w:rsidP="00FD162A">
      <w:pPr>
        <w:pStyle w:val="NormalWeb"/>
        <w:spacing w:before="0" w:beforeAutospacing="0" w:after="0" w:afterAutospacing="0"/>
        <w:jc w:val="center"/>
        <w:rPr>
          <w:rStyle w:val="Forte"/>
          <w:rFonts w:ascii="Arial" w:eastAsia="Calibri" w:hAnsi="Arial" w:cs="Arial"/>
          <w:i/>
          <w:color w:val="000000"/>
          <w:sz w:val="28"/>
          <w:szCs w:val="28"/>
        </w:rPr>
      </w:pPr>
    </w:p>
    <w:p w14:paraId="2065E209" w14:textId="77777777" w:rsidR="00F86933" w:rsidRDefault="00F86933" w:rsidP="00FD162A">
      <w:pPr>
        <w:pStyle w:val="NormalWeb"/>
        <w:spacing w:before="0" w:beforeAutospacing="0" w:after="0" w:afterAutospacing="0"/>
        <w:jc w:val="center"/>
        <w:rPr>
          <w:rStyle w:val="Forte"/>
          <w:rFonts w:ascii="Arial" w:eastAsia="Calibri" w:hAnsi="Arial" w:cs="Arial"/>
          <w:i/>
          <w:color w:val="000000"/>
          <w:sz w:val="28"/>
          <w:szCs w:val="28"/>
        </w:rPr>
      </w:pPr>
    </w:p>
    <w:p w14:paraId="4F5F2B75" w14:textId="77777777" w:rsidR="00F86933" w:rsidRDefault="00F86933" w:rsidP="00FD162A">
      <w:pPr>
        <w:pStyle w:val="NormalWeb"/>
        <w:spacing w:before="0" w:beforeAutospacing="0" w:after="0" w:afterAutospacing="0"/>
        <w:jc w:val="center"/>
        <w:rPr>
          <w:rStyle w:val="Forte"/>
          <w:rFonts w:ascii="Arial" w:eastAsia="Calibri" w:hAnsi="Arial" w:cs="Arial"/>
          <w:i/>
          <w:color w:val="000000"/>
          <w:sz w:val="28"/>
          <w:szCs w:val="28"/>
        </w:rPr>
      </w:pPr>
    </w:p>
    <w:p w14:paraId="21E5161B" w14:textId="77777777" w:rsidR="00F86933" w:rsidRDefault="00F86933" w:rsidP="00FD162A">
      <w:pPr>
        <w:pStyle w:val="NormalWeb"/>
        <w:spacing w:before="0" w:beforeAutospacing="0" w:after="0" w:afterAutospacing="0"/>
        <w:jc w:val="center"/>
        <w:rPr>
          <w:rStyle w:val="Forte"/>
          <w:rFonts w:ascii="Arial" w:eastAsia="Calibri" w:hAnsi="Arial" w:cs="Arial"/>
          <w:i/>
          <w:color w:val="000000"/>
          <w:sz w:val="28"/>
          <w:szCs w:val="28"/>
        </w:rPr>
      </w:pPr>
    </w:p>
    <w:p w14:paraId="19CDAFB4" w14:textId="77777777" w:rsidR="00F86933" w:rsidRDefault="00F86933" w:rsidP="00FD162A">
      <w:pPr>
        <w:pStyle w:val="NormalWeb"/>
        <w:spacing w:before="0" w:beforeAutospacing="0" w:after="0" w:afterAutospacing="0"/>
        <w:jc w:val="center"/>
        <w:rPr>
          <w:rStyle w:val="Forte"/>
          <w:rFonts w:ascii="Arial" w:eastAsia="Calibri" w:hAnsi="Arial" w:cs="Arial"/>
          <w:i/>
          <w:color w:val="000000"/>
          <w:sz w:val="28"/>
          <w:szCs w:val="28"/>
        </w:rPr>
      </w:pPr>
    </w:p>
    <w:p w14:paraId="0D23D30B" w14:textId="77777777" w:rsidR="00F86933" w:rsidRDefault="00F86933" w:rsidP="00FD162A">
      <w:pPr>
        <w:pStyle w:val="NormalWeb"/>
        <w:spacing w:before="0" w:beforeAutospacing="0" w:after="0" w:afterAutospacing="0"/>
        <w:jc w:val="center"/>
        <w:rPr>
          <w:rStyle w:val="Forte"/>
          <w:rFonts w:ascii="Arial" w:eastAsia="Calibri" w:hAnsi="Arial" w:cs="Arial"/>
          <w:i/>
          <w:color w:val="000000"/>
          <w:sz w:val="28"/>
          <w:szCs w:val="28"/>
        </w:rPr>
      </w:pPr>
    </w:p>
    <w:p w14:paraId="428CBDF3" w14:textId="77777777" w:rsidR="00F86933" w:rsidRDefault="00F86933" w:rsidP="00FD162A">
      <w:pPr>
        <w:pStyle w:val="NormalWeb"/>
        <w:spacing w:before="0" w:beforeAutospacing="0" w:after="0" w:afterAutospacing="0"/>
        <w:jc w:val="center"/>
        <w:rPr>
          <w:rStyle w:val="Forte"/>
          <w:rFonts w:ascii="Arial" w:eastAsia="Calibri" w:hAnsi="Arial" w:cs="Arial"/>
          <w:i/>
          <w:color w:val="000000"/>
          <w:sz w:val="28"/>
          <w:szCs w:val="28"/>
        </w:rPr>
      </w:pPr>
    </w:p>
    <w:p w14:paraId="75D46A2D" w14:textId="77777777" w:rsidR="00F86933" w:rsidRDefault="00F86933" w:rsidP="00FD162A">
      <w:pPr>
        <w:pStyle w:val="NormalWeb"/>
        <w:spacing w:before="0" w:beforeAutospacing="0" w:after="0" w:afterAutospacing="0"/>
        <w:jc w:val="center"/>
        <w:rPr>
          <w:rStyle w:val="Forte"/>
          <w:rFonts w:ascii="Arial" w:eastAsia="Calibri" w:hAnsi="Arial" w:cs="Arial"/>
          <w:i/>
          <w:color w:val="000000"/>
          <w:sz w:val="28"/>
          <w:szCs w:val="28"/>
        </w:rPr>
      </w:pPr>
      <w:r>
        <w:rPr>
          <w:rStyle w:val="Forte"/>
          <w:rFonts w:ascii="Arial" w:eastAsia="Calibri" w:hAnsi="Arial" w:cs="Arial"/>
          <w:i/>
          <w:color w:val="000000"/>
          <w:sz w:val="28"/>
          <w:szCs w:val="28"/>
        </w:rPr>
        <w:br w:type="page"/>
      </w:r>
    </w:p>
    <w:p w14:paraId="4BD5EF9B" w14:textId="77777777" w:rsidR="00F86933" w:rsidRDefault="00F86933" w:rsidP="00FD162A">
      <w:pPr>
        <w:pStyle w:val="NormalWeb"/>
        <w:spacing w:before="0" w:beforeAutospacing="0" w:after="0" w:afterAutospacing="0"/>
        <w:jc w:val="center"/>
        <w:rPr>
          <w:rStyle w:val="Forte"/>
          <w:rFonts w:ascii="Arial" w:eastAsia="Calibri" w:hAnsi="Arial" w:cs="Arial"/>
          <w:i/>
          <w:color w:val="000000"/>
          <w:sz w:val="28"/>
          <w:szCs w:val="28"/>
        </w:rPr>
      </w:pPr>
    </w:p>
    <w:p w14:paraId="21BF1564" w14:textId="77777777" w:rsidR="00F86933" w:rsidRDefault="00F86933" w:rsidP="00FD162A">
      <w:pPr>
        <w:pStyle w:val="NormalWeb"/>
        <w:spacing w:before="0" w:beforeAutospacing="0" w:after="0" w:afterAutospacing="0"/>
        <w:jc w:val="center"/>
        <w:rPr>
          <w:rStyle w:val="Forte"/>
          <w:rFonts w:ascii="Arial" w:eastAsia="Calibri" w:hAnsi="Arial" w:cs="Arial"/>
          <w:i/>
          <w:color w:val="000000"/>
          <w:sz w:val="28"/>
          <w:szCs w:val="28"/>
        </w:rPr>
      </w:pPr>
    </w:p>
    <w:p w14:paraId="0185DB34" w14:textId="77777777" w:rsidR="00F86933" w:rsidRDefault="00F86933" w:rsidP="00FD162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648D31E4" w14:textId="77777777" w:rsidR="00F86933" w:rsidRDefault="00F86933" w:rsidP="00FD162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378BCFDC" w14:textId="77777777" w:rsidR="00F86933" w:rsidRDefault="00F86933" w:rsidP="00FD162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09B32974" w14:textId="77777777" w:rsidR="00F86933" w:rsidRDefault="00F86933" w:rsidP="00FD162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6420A817" w14:textId="77777777" w:rsidR="00F86933" w:rsidRDefault="00F86933" w:rsidP="00FD162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61A050D" w14:textId="3949ED48" w:rsidR="00F86933" w:rsidRPr="00F86933" w:rsidRDefault="00F86933" w:rsidP="00FD162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F86933">
        <w:rPr>
          <w:rFonts w:ascii="Arial" w:hAnsi="Arial" w:cs="Arial"/>
          <w:b/>
          <w:bCs/>
          <w:color w:val="000000"/>
          <w:sz w:val="28"/>
          <w:szCs w:val="28"/>
        </w:rPr>
        <w:t>Dedicatória</w:t>
      </w:r>
    </w:p>
    <w:p w14:paraId="4D9736AE" w14:textId="77777777" w:rsidR="00F86933" w:rsidRDefault="00F86933" w:rsidP="00FD162A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16F58F09" w14:textId="77777777" w:rsidR="00F86933" w:rsidRPr="00F86933" w:rsidRDefault="00F86933" w:rsidP="00FD162A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0B31E89C" w14:textId="77777777" w:rsidR="00F86933" w:rsidRPr="00F86933" w:rsidRDefault="00F86933" w:rsidP="00FD162A">
      <w:pPr>
        <w:pStyle w:val="NormalWeb"/>
        <w:spacing w:before="0" w:beforeAutospacing="0" w:after="0" w:afterAutospacing="0"/>
        <w:jc w:val="center"/>
        <w:rPr>
          <w:rStyle w:val="Forte"/>
          <w:rFonts w:ascii="Arial" w:eastAsia="Calibri" w:hAnsi="Arial" w:cs="Arial"/>
          <w:b w:val="0"/>
          <w:i/>
          <w:color w:val="000000"/>
        </w:rPr>
      </w:pPr>
    </w:p>
    <w:p w14:paraId="0C01B677" w14:textId="77777777" w:rsidR="00F86933" w:rsidRPr="00F86933" w:rsidRDefault="00F86933" w:rsidP="00FD162A">
      <w:pPr>
        <w:pStyle w:val="NormalWeb"/>
        <w:spacing w:before="0" w:beforeAutospacing="0" w:after="0" w:afterAutospacing="0"/>
        <w:jc w:val="center"/>
        <w:rPr>
          <w:rStyle w:val="Forte"/>
          <w:rFonts w:ascii="Arial" w:eastAsia="Calibri" w:hAnsi="Arial" w:cs="Arial"/>
          <w:b w:val="0"/>
          <w:i/>
          <w:color w:val="000000"/>
        </w:rPr>
      </w:pPr>
    </w:p>
    <w:p w14:paraId="76EECD64" w14:textId="77777777" w:rsidR="00F86933" w:rsidRPr="00F86933" w:rsidRDefault="00F86933" w:rsidP="00F86933">
      <w:pPr>
        <w:pStyle w:val="NormalWeb"/>
        <w:spacing w:before="0" w:beforeAutospacing="0" w:after="0" w:afterAutospacing="0" w:line="360" w:lineRule="auto"/>
        <w:jc w:val="right"/>
        <w:rPr>
          <w:rStyle w:val="Forte"/>
          <w:rFonts w:ascii="Arial" w:eastAsia="Calibri" w:hAnsi="Arial" w:cs="Arial"/>
          <w:b w:val="0"/>
          <w:iCs/>
          <w:color w:val="000000"/>
        </w:rPr>
      </w:pPr>
    </w:p>
    <w:p w14:paraId="3B300F50" w14:textId="3DC83F7D" w:rsidR="00F86933" w:rsidRPr="00F86933" w:rsidRDefault="00F86933" w:rsidP="00F86933">
      <w:pPr>
        <w:pStyle w:val="NormalWeb"/>
        <w:spacing w:before="0" w:beforeAutospacing="0" w:after="0" w:afterAutospacing="0" w:line="360" w:lineRule="auto"/>
        <w:jc w:val="right"/>
        <w:rPr>
          <w:rStyle w:val="Forte"/>
          <w:rFonts w:ascii="Arial" w:eastAsia="Calibri" w:hAnsi="Arial" w:cs="Arial"/>
          <w:b w:val="0"/>
          <w:iCs/>
          <w:color w:val="000000"/>
          <w:sz w:val="28"/>
          <w:szCs w:val="28"/>
        </w:rPr>
      </w:pPr>
      <w:r w:rsidRPr="00F86933">
        <w:rPr>
          <w:rStyle w:val="Forte"/>
          <w:rFonts w:ascii="Arial" w:eastAsia="Calibri" w:hAnsi="Arial" w:cs="Arial"/>
          <w:b w:val="0"/>
          <w:iCs/>
          <w:color w:val="000000"/>
        </w:rPr>
        <w:br w:type="page"/>
      </w:r>
    </w:p>
    <w:p w14:paraId="2FDD2E72" w14:textId="77777777" w:rsidR="00E2164C" w:rsidRPr="008B218A" w:rsidRDefault="00E2164C" w:rsidP="00FD162A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388C8FD0" w14:textId="521ABE45" w:rsidR="00F86933" w:rsidRPr="00F86933" w:rsidRDefault="00F86933" w:rsidP="00F8693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Agradecimentos</w:t>
      </w:r>
    </w:p>
    <w:p w14:paraId="0375E41A" w14:textId="77777777" w:rsidR="00F86933" w:rsidRDefault="00F86933" w:rsidP="00F8693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5CBC5C23" w14:textId="77777777" w:rsidR="00F86933" w:rsidRDefault="00F86933" w:rsidP="00F8693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3C41CC7B" w14:textId="76D55D6C" w:rsidR="00D317E7" w:rsidRPr="008B218A" w:rsidRDefault="00D317E7" w:rsidP="00D317E7">
      <w:pPr>
        <w:pStyle w:val="PargrafodaLista"/>
        <w:spacing w:line="36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Obrigatório </w:t>
      </w:r>
      <w:r>
        <w:rPr>
          <w:rFonts w:ascii="Arial" w:hAnsi="Arial" w:cs="Arial"/>
          <w:color w:val="000000"/>
          <w:sz w:val="24"/>
          <w:szCs w:val="24"/>
        </w:rPr>
        <w:t xml:space="preserve">apresentar </w:t>
      </w:r>
      <w:r>
        <w:rPr>
          <w:rFonts w:ascii="Arial" w:hAnsi="Arial" w:cs="Arial"/>
          <w:color w:val="000000"/>
          <w:sz w:val="24"/>
          <w:szCs w:val="24"/>
        </w:rPr>
        <w:t xml:space="preserve">agradecimentos conforme </w:t>
      </w:r>
      <w:hyperlink r:id="rId10" w:tgtFrame="_blank" w:history="1">
        <w:r w:rsidRPr="00A567ED">
          <w:rPr>
            <w:rStyle w:val="Hyperlink"/>
            <w:rFonts w:ascii="Arial" w:hAnsi="Arial" w:cs="Arial"/>
            <w:sz w:val="24"/>
            <w:szCs w:val="24"/>
          </w:rPr>
          <w:t>PORTARIA-RTR-n-141-de-03-02-2020_Publicações e Agradecimentos obrigatórios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e aos demais órgãos de fomento que apoiaram o desenvolvimento do curso e projeto do aluno.</w:t>
      </w:r>
    </w:p>
    <w:p w14:paraId="534B89D4" w14:textId="77777777" w:rsidR="001927F4" w:rsidRPr="008B218A" w:rsidRDefault="001927F4" w:rsidP="00F86933">
      <w:pPr>
        <w:spacing w:after="120" w:line="360" w:lineRule="auto"/>
        <w:ind w:firstLine="709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13F36F9F" w14:textId="2F50354C" w:rsidR="001927F4" w:rsidRDefault="001927F4" w:rsidP="00523421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  <w:r w:rsidR="00523421" w:rsidRPr="008B218A">
        <w:rPr>
          <w:rFonts w:ascii="Arial" w:hAnsi="Arial" w:cs="Arial"/>
          <w:color w:val="000000"/>
          <w:sz w:val="24"/>
          <w:szCs w:val="24"/>
        </w:rPr>
        <w:lastRenderedPageBreak/>
        <w:t>SOBRENOME</w:t>
      </w:r>
      <w:r w:rsidR="00302A6F">
        <w:rPr>
          <w:rFonts w:ascii="Arial" w:hAnsi="Arial" w:cs="Arial"/>
          <w:color w:val="000000"/>
          <w:sz w:val="24"/>
          <w:szCs w:val="24"/>
        </w:rPr>
        <w:t xml:space="preserve"> FINAL, NOME </w:t>
      </w:r>
      <w:r w:rsidR="00A271A2">
        <w:rPr>
          <w:rFonts w:ascii="Arial" w:hAnsi="Arial" w:cs="Arial"/>
          <w:color w:val="000000"/>
          <w:sz w:val="24"/>
          <w:szCs w:val="24"/>
        </w:rPr>
        <w:t xml:space="preserve">X. </w:t>
      </w:r>
      <w:r w:rsidR="00523421" w:rsidRPr="008B218A">
        <w:rPr>
          <w:rFonts w:ascii="Arial" w:hAnsi="Arial" w:cs="Arial"/>
          <w:color w:val="000000"/>
          <w:sz w:val="24"/>
          <w:szCs w:val="24"/>
        </w:rPr>
        <w:t xml:space="preserve"> Título </w:t>
      </w:r>
      <w:r w:rsidR="00A271A2">
        <w:rPr>
          <w:rFonts w:ascii="Arial" w:hAnsi="Arial" w:cs="Arial"/>
          <w:color w:val="000000"/>
          <w:sz w:val="24"/>
          <w:szCs w:val="24"/>
        </w:rPr>
        <w:t>da Tese</w:t>
      </w:r>
      <w:r w:rsidR="00523421" w:rsidRPr="008B218A">
        <w:rPr>
          <w:rFonts w:ascii="Arial" w:hAnsi="Arial" w:cs="Arial"/>
          <w:color w:val="000000"/>
          <w:sz w:val="24"/>
          <w:szCs w:val="24"/>
        </w:rPr>
        <w:t xml:space="preserve">. ANO. </w:t>
      </w:r>
      <w:r w:rsidR="00A271A2" w:rsidRPr="008B218A">
        <w:rPr>
          <w:rFonts w:ascii="Arial" w:hAnsi="Arial" w:cs="Arial"/>
          <w:color w:val="000000"/>
          <w:sz w:val="24"/>
          <w:szCs w:val="24"/>
        </w:rPr>
        <w:t xml:space="preserve">Nível da titulação pretendida </w:t>
      </w:r>
      <w:r w:rsidR="00523421" w:rsidRPr="008B218A">
        <w:rPr>
          <w:rFonts w:ascii="Arial" w:hAnsi="Arial" w:cs="Arial"/>
          <w:color w:val="000000"/>
          <w:sz w:val="24"/>
          <w:szCs w:val="24"/>
        </w:rPr>
        <w:t>– Programa de Pós-Graduação em Ciências Veterinárias. Faculdade de Medicina Veterinária e Zootecnia, Universidade Federal de Mato Grosso do Sul, Campo Grande, MS, ANO.</w:t>
      </w:r>
    </w:p>
    <w:p w14:paraId="173476C2" w14:textId="77777777" w:rsidR="00AC2B3C" w:rsidRPr="008B218A" w:rsidRDefault="00AC2B3C" w:rsidP="00523421">
      <w:pPr>
        <w:jc w:val="both"/>
        <w:rPr>
          <w:rFonts w:ascii="Arial" w:hAnsi="Arial" w:cs="Arial"/>
          <w:b/>
          <w:color w:val="000000"/>
          <w:szCs w:val="20"/>
        </w:rPr>
      </w:pPr>
    </w:p>
    <w:p w14:paraId="7D0DE5EC" w14:textId="77777777" w:rsidR="001927F4" w:rsidRPr="008B218A" w:rsidRDefault="001927F4" w:rsidP="001927F4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B218A">
        <w:rPr>
          <w:rFonts w:ascii="Arial" w:hAnsi="Arial" w:cs="Arial"/>
          <w:b/>
          <w:color w:val="000000"/>
          <w:sz w:val="24"/>
          <w:szCs w:val="24"/>
        </w:rPr>
        <w:t>RESUMO</w:t>
      </w:r>
    </w:p>
    <w:p w14:paraId="773F76DC" w14:textId="77777777" w:rsidR="001927F4" w:rsidRPr="008B218A" w:rsidRDefault="001927F4" w:rsidP="001927F4">
      <w:pPr>
        <w:spacing w:after="0" w:line="240" w:lineRule="auto"/>
        <w:rPr>
          <w:bCs/>
          <w:color w:val="000000"/>
          <w:sz w:val="24"/>
          <w:szCs w:val="24"/>
        </w:rPr>
      </w:pPr>
    </w:p>
    <w:p w14:paraId="58BFC62A" w14:textId="77777777" w:rsidR="001927F4" w:rsidRDefault="001927F4" w:rsidP="001927F4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A75CC">
        <w:rPr>
          <w:rFonts w:ascii="Arial" w:hAnsi="Arial" w:cs="Arial"/>
          <w:bCs/>
          <w:color w:val="000000"/>
          <w:sz w:val="24"/>
          <w:szCs w:val="24"/>
        </w:rPr>
        <w:t>Limitado</w:t>
      </w:r>
      <w:r w:rsidRPr="007A75CC">
        <w:rPr>
          <w:rFonts w:ascii="Arial" w:hAnsi="Arial" w:cs="Arial"/>
          <w:color w:val="000000"/>
          <w:sz w:val="24"/>
          <w:szCs w:val="24"/>
        </w:rPr>
        <w:t xml:space="preserve"> a 3000 caracteres para Mestrado e 4000 para Doutorado. Letra Arial 10, texto justificado, sem recuos, parágrafo com espaçamento simples sem espaços antes ou depois. </w:t>
      </w:r>
    </w:p>
    <w:p w14:paraId="7C7A3B7D" w14:textId="77777777" w:rsidR="007A75CC" w:rsidRPr="007A75CC" w:rsidRDefault="007A75CC" w:rsidP="001927F4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6D8F107" w14:textId="77777777" w:rsidR="001927F4" w:rsidRPr="008B218A" w:rsidRDefault="001927F4" w:rsidP="001927F4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7A75CC">
        <w:rPr>
          <w:rFonts w:ascii="Arial" w:hAnsi="Arial" w:cs="Arial"/>
          <w:b/>
          <w:bCs/>
          <w:color w:val="000000"/>
          <w:sz w:val="24"/>
          <w:szCs w:val="24"/>
        </w:rPr>
        <w:t>Palavras-chave:</w:t>
      </w:r>
      <w:r w:rsidRPr="008B218A">
        <w:rPr>
          <w:rFonts w:ascii="Arial" w:hAnsi="Arial" w:cs="Arial"/>
          <w:color w:val="000000"/>
          <w:sz w:val="24"/>
          <w:szCs w:val="24"/>
        </w:rPr>
        <w:t xml:space="preserve"> até cinco palavras em ordem alfabética, separadas por vírgula.</w:t>
      </w:r>
    </w:p>
    <w:p w14:paraId="0BA382D2" w14:textId="77777777" w:rsidR="001927F4" w:rsidRPr="008B218A" w:rsidRDefault="001927F4" w:rsidP="001927F4">
      <w:pPr>
        <w:jc w:val="center"/>
        <w:rPr>
          <w:rFonts w:ascii="Arial" w:hAnsi="Arial" w:cs="Arial"/>
          <w:b/>
          <w:color w:val="000000"/>
          <w:szCs w:val="20"/>
        </w:rPr>
      </w:pPr>
      <w:r w:rsidRPr="008B218A">
        <w:rPr>
          <w:rFonts w:ascii="Arial" w:hAnsi="Arial" w:cs="Arial"/>
          <w:color w:val="000000"/>
          <w:sz w:val="20"/>
          <w:szCs w:val="20"/>
        </w:rPr>
        <w:br w:type="page"/>
      </w:r>
    </w:p>
    <w:p w14:paraId="1ADE6DA3" w14:textId="77777777" w:rsidR="001927F4" w:rsidRPr="00DA0983" w:rsidRDefault="001927F4" w:rsidP="001927F4">
      <w:pPr>
        <w:jc w:val="center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DA0983">
        <w:rPr>
          <w:rFonts w:ascii="Arial" w:hAnsi="Arial" w:cs="Arial"/>
          <w:b/>
          <w:color w:val="000000"/>
          <w:sz w:val="24"/>
          <w:szCs w:val="24"/>
          <w:lang w:val="en-US"/>
        </w:rPr>
        <w:t>ABSTRACT</w:t>
      </w:r>
    </w:p>
    <w:p w14:paraId="6220B44B" w14:textId="77777777" w:rsidR="001927F4" w:rsidRPr="00DA0983" w:rsidRDefault="001927F4" w:rsidP="001927F4">
      <w:pPr>
        <w:jc w:val="center"/>
        <w:rPr>
          <w:rFonts w:ascii="Arial" w:hAnsi="Arial" w:cs="Arial"/>
          <w:b/>
          <w:color w:val="000000"/>
          <w:sz w:val="24"/>
          <w:szCs w:val="24"/>
          <w:lang w:val="en-US"/>
        </w:rPr>
      </w:pPr>
    </w:p>
    <w:p w14:paraId="1BB19649" w14:textId="77777777" w:rsidR="001927F4" w:rsidRPr="008B218A" w:rsidRDefault="001927F4" w:rsidP="001927F4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8B218A">
        <w:rPr>
          <w:rFonts w:ascii="Arial" w:hAnsi="Arial" w:cs="Arial"/>
          <w:color w:val="000000"/>
          <w:sz w:val="24"/>
          <w:szCs w:val="24"/>
          <w:lang w:val="en-US"/>
        </w:rPr>
        <w:t>LIMITED to 3000 characters for dissertation and 4000 for Thesis.</w:t>
      </w:r>
    </w:p>
    <w:p w14:paraId="06DF3DB9" w14:textId="77777777" w:rsidR="001927F4" w:rsidRDefault="001927F4" w:rsidP="001927F4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8B218A">
        <w:rPr>
          <w:rFonts w:ascii="Arial" w:hAnsi="Arial" w:cs="Arial"/>
          <w:i/>
          <w:color w:val="000000"/>
          <w:sz w:val="24"/>
          <w:szCs w:val="24"/>
          <w:lang w:val="en-US"/>
        </w:rPr>
        <w:t xml:space="preserve">Keywords: </w:t>
      </w:r>
      <w:r w:rsidRPr="008B218A">
        <w:rPr>
          <w:rFonts w:ascii="Arial" w:hAnsi="Arial" w:cs="Arial"/>
          <w:color w:val="000000"/>
          <w:sz w:val="24"/>
          <w:szCs w:val="24"/>
          <w:lang w:val="en-US"/>
        </w:rPr>
        <w:t>up to five words in alphabetical order, separated by commas.</w:t>
      </w:r>
    </w:p>
    <w:p w14:paraId="3D4F9575" w14:textId="77777777" w:rsidR="002D2DE7" w:rsidRDefault="002D2DE7" w:rsidP="001927F4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31258CA3" w14:textId="77777777" w:rsidR="009C525C" w:rsidRPr="00870B58" w:rsidRDefault="000B21B0" w:rsidP="001927F4">
      <w:pPr>
        <w:jc w:val="both"/>
        <w:rPr>
          <w:rFonts w:ascii="Arial" w:hAnsi="Arial" w:cs="Arial"/>
          <w:i/>
          <w:color w:val="000000"/>
          <w:sz w:val="20"/>
          <w:szCs w:val="20"/>
          <w:lang w:val="en-US"/>
        </w:rPr>
      </w:pPr>
      <w:r>
        <w:rPr>
          <w:rFonts w:ascii="Arial" w:hAnsi="Arial" w:cs="Arial"/>
          <w:noProof/>
          <w:color w:val="000000"/>
        </w:rPr>
        <w:pict w14:anchorId="4FA2D6E0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0;text-align:left;margin-left:.85pt;margin-top:2.15pt;width:418.1pt;height:71.2pt;z-index:251658752" fillcolor="#c1f0c7">
            <v:textbox>
              <w:txbxContent>
                <w:p w14:paraId="119596F0" w14:textId="0067D095" w:rsidR="002D2DE7" w:rsidRPr="002D2DE7" w:rsidRDefault="002D2DE7" w:rsidP="002D2DE7">
                  <w:pPr>
                    <w:jc w:val="both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2D2DE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Em caso de redação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em espanhol </w:t>
                  </w:r>
                  <w:r w:rsidRPr="002D2DE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d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a dissertação/tese</w:t>
                  </w:r>
                  <w:r w:rsidR="00F728E8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,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="00C2081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os resumos em português e inglês continuam obrigatórios. Os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resumo</w:t>
                  </w:r>
                  <w:r w:rsidR="00C2081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s devem ser apresentados em páginas separadas na sequência: português, espanhol e inglês.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14:paraId="32CC331E" w14:textId="77777777" w:rsidR="002D2DE7" w:rsidRDefault="002D2DE7"/>
              </w:txbxContent>
            </v:textbox>
          </v:shape>
        </w:pict>
      </w:r>
      <w:r w:rsidR="009C525C" w:rsidRPr="00870B58">
        <w:rPr>
          <w:rFonts w:ascii="Arial" w:hAnsi="Arial" w:cs="Arial"/>
          <w:color w:val="000000"/>
          <w:lang w:val="en-US"/>
        </w:rPr>
        <w:br w:type="page"/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7371"/>
        <w:gridCol w:w="708"/>
      </w:tblGrid>
      <w:tr w:rsidR="005D6C49" w:rsidRPr="00870B58" w14:paraId="64B5434C" w14:textId="77777777" w:rsidTr="009A131C">
        <w:tc>
          <w:tcPr>
            <w:tcW w:w="1063" w:type="dxa"/>
          </w:tcPr>
          <w:p w14:paraId="0891089C" w14:textId="77777777" w:rsidR="009C525C" w:rsidRPr="00870B58" w:rsidRDefault="009C525C" w:rsidP="005A12EC">
            <w:pPr>
              <w:tabs>
                <w:tab w:val="left" w:pos="5387"/>
              </w:tabs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</w:p>
        </w:tc>
        <w:tc>
          <w:tcPr>
            <w:tcW w:w="7371" w:type="dxa"/>
          </w:tcPr>
          <w:p w14:paraId="3F03EF69" w14:textId="77777777" w:rsidR="009C525C" w:rsidRPr="00870B58" w:rsidRDefault="009C525C" w:rsidP="005A12EC">
            <w:pPr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</w:p>
        </w:tc>
        <w:tc>
          <w:tcPr>
            <w:tcW w:w="708" w:type="dxa"/>
          </w:tcPr>
          <w:p w14:paraId="15046577" w14:textId="77777777" w:rsidR="009C525C" w:rsidRPr="00870B58" w:rsidRDefault="009C525C" w:rsidP="005A12EC">
            <w:pPr>
              <w:jc w:val="right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5D6C49" w:rsidRPr="008B218A" w14:paraId="6DF96EFD" w14:textId="77777777" w:rsidTr="009A131C">
        <w:trPr>
          <w:cantSplit/>
        </w:trPr>
        <w:tc>
          <w:tcPr>
            <w:tcW w:w="914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8E395E0" w14:textId="77777777" w:rsidR="009C525C" w:rsidRPr="008B218A" w:rsidRDefault="009C525C" w:rsidP="005A12EC">
            <w:pPr>
              <w:pStyle w:val="Ttulo7"/>
              <w:spacing w:after="120" w:line="360" w:lineRule="auto"/>
              <w:rPr>
                <w:rFonts w:ascii="Arial" w:hAnsi="Arial" w:cs="Arial"/>
                <w:color w:val="000000"/>
                <w:lang w:eastAsia="en-US"/>
              </w:rPr>
            </w:pPr>
            <w:r w:rsidRPr="008B218A">
              <w:rPr>
                <w:rFonts w:ascii="Arial" w:hAnsi="Arial" w:cs="Arial"/>
                <w:color w:val="000000"/>
                <w:lang w:eastAsia="en-US"/>
              </w:rPr>
              <w:t xml:space="preserve">LISTA DE </w:t>
            </w:r>
            <w:r w:rsidR="00A52762">
              <w:rPr>
                <w:rFonts w:ascii="Arial" w:hAnsi="Arial" w:cs="Arial"/>
                <w:color w:val="000000"/>
                <w:lang w:eastAsia="en-US"/>
              </w:rPr>
              <w:t>TABELAS</w:t>
            </w:r>
          </w:p>
        </w:tc>
      </w:tr>
      <w:tr w:rsidR="005D6C49" w:rsidRPr="008B218A" w14:paraId="01D1CEB2" w14:textId="77777777" w:rsidTr="009A131C">
        <w:tc>
          <w:tcPr>
            <w:tcW w:w="1063" w:type="dxa"/>
            <w:hideMark/>
          </w:tcPr>
          <w:p w14:paraId="1523DE18" w14:textId="77777777" w:rsidR="009C525C" w:rsidRPr="008B218A" w:rsidRDefault="009C525C" w:rsidP="005A12EC">
            <w:pPr>
              <w:spacing w:after="120" w:line="360" w:lineRule="auto"/>
              <w:rPr>
                <w:rFonts w:ascii="Arial" w:hAnsi="Arial" w:cs="Arial"/>
                <w:b/>
                <w:color w:val="000000"/>
              </w:rPr>
            </w:pPr>
            <w:r w:rsidRPr="008B218A">
              <w:rPr>
                <w:rFonts w:ascii="Arial" w:hAnsi="Arial" w:cs="Arial"/>
                <w:color w:val="000000"/>
              </w:rPr>
              <w:t>Tabela 1.</w:t>
            </w:r>
          </w:p>
        </w:tc>
        <w:tc>
          <w:tcPr>
            <w:tcW w:w="7371" w:type="dxa"/>
            <w:hideMark/>
          </w:tcPr>
          <w:p w14:paraId="1C0BEDB4" w14:textId="77777777" w:rsidR="009C525C" w:rsidRPr="008B218A" w:rsidRDefault="009C525C" w:rsidP="005A12EC">
            <w:pPr>
              <w:pStyle w:val="Default"/>
              <w:spacing w:after="12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B218A">
              <w:rPr>
                <w:rFonts w:ascii="Arial" w:hAnsi="Arial" w:cs="Arial"/>
                <w:sz w:val="22"/>
                <w:szCs w:val="22"/>
                <w:lang w:eastAsia="en-US"/>
              </w:rPr>
              <w:t>Título da Tabela ...................................................................................</w:t>
            </w:r>
          </w:p>
        </w:tc>
        <w:tc>
          <w:tcPr>
            <w:tcW w:w="708" w:type="dxa"/>
            <w:vAlign w:val="bottom"/>
            <w:hideMark/>
          </w:tcPr>
          <w:p w14:paraId="10AAC199" w14:textId="77777777" w:rsidR="009C525C" w:rsidRPr="008B218A" w:rsidRDefault="009C525C" w:rsidP="005A12EC">
            <w:pPr>
              <w:spacing w:after="120" w:line="36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8B218A">
              <w:rPr>
                <w:rFonts w:ascii="Arial" w:hAnsi="Arial" w:cs="Arial"/>
                <w:color w:val="000000"/>
              </w:rPr>
              <w:t>xx</w:t>
            </w:r>
            <w:proofErr w:type="spellEnd"/>
          </w:p>
        </w:tc>
      </w:tr>
      <w:tr w:rsidR="005D6C49" w:rsidRPr="008B218A" w14:paraId="7455BE28" w14:textId="77777777" w:rsidTr="009A131C">
        <w:tc>
          <w:tcPr>
            <w:tcW w:w="1063" w:type="dxa"/>
          </w:tcPr>
          <w:p w14:paraId="68F33A69" w14:textId="77777777" w:rsidR="009C525C" w:rsidRPr="008B218A" w:rsidRDefault="009C525C" w:rsidP="005A12EC">
            <w:pPr>
              <w:spacing w:after="120"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7371" w:type="dxa"/>
          </w:tcPr>
          <w:p w14:paraId="5614AD61" w14:textId="77777777" w:rsidR="009C525C" w:rsidRPr="008B218A" w:rsidRDefault="009C525C" w:rsidP="005A12EC">
            <w:pPr>
              <w:spacing w:after="120"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</w:tcPr>
          <w:p w14:paraId="724C4DE8" w14:textId="77777777" w:rsidR="009C525C" w:rsidRPr="008B218A" w:rsidRDefault="009C525C" w:rsidP="005A12EC">
            <w:pPr>
              <w:spacing w:after="12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5D6C49" w:rsidRPr="008B218A" w14:paraId="50FEE125" w14:textId="77777777" w:rsidTr="009A131C">
        <w:tc>
          <w:tcPr>
            <w:tcW w:w="1063" w:type="dxa"/>
            <w:hideMark/>
          </w:tcPr>
          <w:p w14:paraId="186CEE8F" w14:textId="77777777" w:rsidR="009C525C" w:rsidRPr="008B218A" w:rsidRDefault="009C525C" w:rsidP="005A12EC">
            <w:pPr>
              <w:spacing w:after="120" w:line="360" w:lineRule="auto"/>
              <w:rPr>
                <w:rFonts w:ascii="Arial" w:hAnsi="Arial" w:cs="Arial"/>
                <w:b/>
                <w:color w:val="000000"/>
              </w:rPr>
            </w:pPr>
            <w:r w:rsidRPr="008B218A">
              <w:rPr>
                <w:rFonts w:ascii="Arial" w:hAnsi="Arial" w:cs="Arial"/>
                <w:color w:val="000000"/>
              </w:rPr>
              <w:t>Tabela 2.</w:t>
            </w:r>
          </w:p>
        </w:tc>
        <w:tc>
          <w:tcPr>
            <w:tcW w:w="7371" w:type="dxa"/>
            <w:hideMark/>
          </w:tcPr>
          <w:p w14:paraId="26089853" w14:textId="77777777" w:rsidR="009C525C" w:rsidRPr="008B218A" w:rsidRDefault="009C525C" w:rsidP="005A12EC">
            <w:pPr>
              <w:pStyle w:val="Default"/>
              <w:spacing w:after="12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B218A">
              <w:rPr>
                <w:rFonts w:ascii="Arial" w:hAnsi="Arial" w:cs="Arial"/>
                <w:sz w:val="22"/>
                <w:szCs w:val="22"/>
                <w:lang w:eastAsia="en-US"/>
              </w:rPr>
              <w:t xml:space="preserve">Título da Tabela ...................................................................................... </w:t>
            </w:r>
          </w:p>
        </w:tc>
        <w:tc>
          <w:tcPr>
            <w:tcW w:w="708" w:type="dxa"/>
            <w:vAlign w:val="bottom"/>
            <w:hideMark/>
          </w:tcPr>
          <w:p w14:paraId="32C880B8" w14:textId="77777777" w:rsidR="009C525C" w:rsidRPr="008B218A" w:rsidRDefault="009C525C" w:rsidP="005A12EC">
            <w:pPr>
              <w:spacing w:after="120" w:line="36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8B218A">
              <w:rPr>
                <w:rFonts w:ascii="Arial" w:hAnsi="Arial" w:cs="Arial"/>
                <w:color w:val="000000"/>
              </w:rPr>
              <w:t>xx</w:t>
            </w:r>
            <w:proofErr w:type="spellEnd"/>
          </w:p>
        </w:tc>
      </w:tr>
    </w:tbl>
    <w:p w14:paraId="5D101B29" w14:textId="77777777" w:rsidR="00A52762" w:rsidRPr="008B218A" w:rsidRDefault="009A131C">
      <w:pPr>
        <w:rPr>
          <w:color w:val="000000"/>
        </w:rPr>
      </w:pPr>
      <w:r w:rsidRPr="008B218A">
        <w:rPr>
          <w:b/>
          <w:color w:val="000000"/>
        </w:rPr>
        <w:br w:type="page"/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7371"/>
        <w:gridCol w:w="708"/>
      </w:tblGrid>
      <w:tr w:rsidR="00A52762" w:rsidRPr="00DA0983" w14:paraId="4F9B576D" w14:textId="77777777" w:rsidTr="003E2AD4">
        <w:tc>
          <w:tcPr>
            <w:tcW w:w="1063" w:type="dxa"/>
          </w:tcPr>
          <w:p w14:paraId="4DEEE21D" w14:textId="77777777" w:rsidR="00A52762" w:rsidRPr="00DA0983" w:rsidRDefault="00A52762" w:rsidP="003E2AD4">
            <w:pPr>
              <w:tabs>
                <w:tab w:val="left" w:pos="5387"/>
              </w:tabs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</w:p>
        </w:tc>
        <w:tc>
          <w:tcPr>
            <w:tcW w:w="7371" w:type="dxa"/>
          </w:tcPr>
          <w:p w14:paraId="606553CA" w14:textId="77777777" w:rsidR="00A52762" w:rsidRPr="00DA0983" w:rsidRDefault="00A52762" w:rsidP="003E2AD4">
            <w:pPr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</w:p>
        </w:tc>
        <w:tc>
          <w:tcPr>
            <w:tcW w:w="708" w:type="dxa"/>
          </w:tcPr>
          <w:p w14:paraId="2A4C63BF" w14:textId="77777777" w:rsidR="00A52762" w:rsidRPr="00DA0983" w:rsidRDefault="00A52762" w:rsidP="003E2AD4">
            <w:pPr>
              <w:jc w:val="right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A52762" w:rsidRPr="008B218A" w14:paraId="60F5929A" w14:textId="77777777" w:rsidTr="003E2AD4">
        <w:trPr>
          <w:cantSplit/>
        </w:trPr>
        <w:tc>
          <w:tcPr>
            <w:tcW w:w="914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575BD8D" w14:textId="77777777" w:rsidR="00A52762" w:rsidRPr="008B218A" w:rsidRDefault="00A52762" w:rsidP="003E2AD4">
            <w:pPr>
              <w:pStyle w:val="Ttulo7"/>
              <w:spacing w:after="120" w:line="360" w:lineRule="auto"/>
              <w:rPr>
                <w:rFonts w:ascii="Arial" w:hAnsi="Arial" w:cs="Arial"/>
                <w:color w:val="000000"/>
                <w:lang w:eastAsia="en-US"/>
              </w:rPr>
            </w:pPr>
            <w:r w:rsidRPr="008B218A">
              <w:rPr>
                <w:rFonts w:ascii="Arial" w:hAnsi="Arial" w:cs="Arial"/>
                <w:color w:val="000000"/>
                <w:lang w:eastAsia="en-US"/>
              </w:rPr>
              <w:t xml:space="preserve">LISTA DE </w:t>
            </w:r>
            <w:r>
              <w:rPr>
                <w:rFonts w:ascii="Arial" w:hAnsi="Arial" w:cs="Arial"/>
                <w:color w:val="000000"/>
                <w:lang w:eastAsia="en-US"/>
              </w:rPr>
              <w:t>FIGURAS</w:t>
            </w:r>
          </w:p>
        </w:tc>
      </w:tr>
      <w:tr w:rsidR="00A52762" w:rsidRPr="008B218A" w14:paraId="1F7DAAC9" w14:textId="77777777" w:rsidTr="003E2AD4">
        <w:tc>
          <w:tcPr>
            <w:tcW w:w="1063" w:type="dxa"/>
            <w:hideMark/>
          </w:tcPr>
          <w:p w14:paraId="4806099E" w14:textId="77777777" w:rsidR="00A52762" w:rsidRPr="008B218A" w:rsidRDefault="00A52762" w:rsidP="003E2AD4">
            <w:pPr>
              <w:spacing w:after="120" w:line="360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Figura</w:t>
            </w:r>
            <w:r w:rsidRPr="008B218A">
              <w:rPr>
                <w:rFonts w:ascii="Arial" w:hAnsi="Arial" w:cs="Arial"/>
                <w:color w:val="000000"/>
              </w:rPr>
              <w:t xml:space="preserve"> 1.</w:t>
            </w:r>
          </w:p>
        </w:tc>
        <w:tc>
          <w:tcPr>
            <w:tcW w:w="7371" w:type="dxa"/>
            <w:hideMark/>
          </w:tcPr>
          <w:p w14:paraId="2AABCCEA" w14:textId="77777777" w:rsidR="00A52762" w:rsidRPr="008B218A" w:rsidRDefault="00A52762" w:rsidP="003E2AD4">
            <w:pPr>
              <w:pStyle w:val="Default"/>
              <w:spacing w:after="12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B218A">
              <w:rPr>
                <w:rFonts w:ascii="Arial" w:hAnsi="Arial" w:cs="Arial"/>
                <w:sz w:val="22"/>
                <w:szCs w:val="22"/>
                <w:lang w:eastAsia="en-US"/>
              </w:rPr>
              <w:t xml:space="preserve">Título da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figura</w:t>
            </w:r>
            <w:r w:rsidRPr="008B218A">
              <w:rPr>
                <w:rFonts w:ascii="Arial" w:hAnsi="Arial" w:cs="Arial"/>
                <w:sz w:val="22"/>
                <w:szCs w:val="22"/>
                <w:lang w:eastAsia="en-US"/>
              </w:rPr>
              <w:t xml:space="preserve"> ...................................................................................</w:t>
            </w:r>
          </w:p>
        </w:tc>
        <w:tc>
          <w:tcPr>
            <w:tcW w:w="708" w:type="dxa"/>
            <w:vAlign w:val="bottom"/>
            <w:hideMark/>
          </w:tcPr>
          <w:p w14:paraId="1BE0F0AC" w14:textId="77777777" w:rsidR="00A52762" w:rsidRPr="008B218A" w:rsidRDefault="00A52762" w:rsidP="003E2AD4">
            <w:pPr>
              <w:spacing w:after="120" w:line="36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8B218A">
              <w:rPr>
                <w:rFonts w:ascii="Arial" w:hAnsi="Arial" w:cs="Arial"/>
                <w:color w:val="000000"/>
              </w:rPr>
              <w:t>xx</w:t>
            </w:r>
            <w:proofErr w:type="spellEnd"/>
          </w:p>
        </w:tc>
      </w:tr>
      <w:tr w:rsidR="00A52762" w:rsidRPr="008B218A" w14:paraId="77F74B97" w14:textId="77777777" w:rsidTr="003E2AD4">
        <w:tc>
          <w:tcPr>
            <w:tcW w:w="1063" w:type="dxa"/>
          </w:tcPr>
          <w:p w14:paraId="330DB29E" w14:textId="77777777" w:rsidR="00A52762" w:rsidRPr="008B218A" w:rsidRDefault="00A52762" w:rsidP="003E2AD4">
            <w:pPr>
              <w:spacing w:after="120"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7371" w:type="dxa"/>
          </w:tcPr>
          <w:p w14:paraId="2F8A29D2" w14:textId="77777777" w:rsidR="00A52762" w:rsidRPr="008B218A" w:rsidRDefault="00A52762" w:rsidP="003E2AD4">
            <w:pPr>
              <w:spacing w:after="120"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</w:tcPr>
          <w:p w14:paraId="62732FA2" w14:textId="77777777" w:rsidR="00A52762" w:rsidRPr="008B218A" w:rsidRDefault="00A52762" w:rsidP="003E2AD4">
            <w:pPr>
              <w:spacing w:after="12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A52762" w:rsidRPr="008B218A" w14:paraId="1E4481CE" w14:textId="77777777" w:rsidTr="003E2AD4">
        <w:tc>
          <w:tcPr>
            <w:tcW w:w="1063" w:type="dxa"/>
            <w:hideMark/>
          </w:tcPr>
          <w:p w14:paraId="651BD5B7" w14:textId="77777777" w:rsidR="00A52762" w:rsidRPr="008B218A" w:rsidRDefault="00A52762" w:rsidP="003E2AD4">
            <w:pPr>
              <w:spacing w:after="120" w:line="360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Figura</w:t>
            </w:r>
            <w:r w:rsidRPr="008B218A">
              <w:rPr>
                <w:rFonts w:ascii="Arial" w:hAnsi="Arial" w:cs="Arial"/>
                <w:color w:val="000000"/>
              </w:rPr>
              <w:t xml:space="preserve"> 2.</w:t>
            </w:r>
          </w:p>
        </w:tc>
        <w:tc>
          <w:tcPr>
            <w:tcW w:w="7371" w:type="dxa"/>
            <w:hideMark/>
          </w:tcPr>
          <w:p w14:paraId="77E2C30A" w14:textId="77777777" w:rsidR="00A52762" w:rsidRPr="008B218A" w:rsidRDefault="00A52762" w:rsidP="003E2AD4">
            <w:pPr>
              <w:pStyle w:val="Default"/>
              <w:spacing w:after="12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B218A">
              <w:rPr>
                <w:rFonts w:ascii="Arial" w:hAnsi="Arial" w:cs="Arial"/>
                <w:sz w:val="22"/>
                <w:szCs w:val="22"/>
                <w:lang w:eastAsia="en-US"/>
              </w:rPr>
              <w:t xml:space="preserve">Título da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figura </w:t>
            </w:r>
            <w:r w:rsidRPr="008B218A">
              <w:rPr>
                <w:rFonts w:ascii="Arial" w:hAnsi="Arial" w:cs="Arial"/>
                <w:sz w:val="22"/>
                <w:szCs w:val="22"/>
                <w:lang w:eastAsia="en-US"/>
              </w:rPr>
              <w:t xml:space="preserve">...................................................................................... </w:t>
            </w:r>
          </w:p>
        </w:tc>
        <w:tc>
          <w:tcPr>
            <w:tcW w:w="708" w:type="dxa"/>
            <w:vAlign w:val="bottom"/>
            <w:hideMark/>
          </w:tcPr>
          <w:p w14:paraId="5161569C" w14:textId="77777777" w:rsidR="00A52762" w:rsidRPr="008B218A" w:rsidRDefault="00A52762" w:rsidP="003E2AD4">
            <w:pPr>
              <w:spacing w:after="120" w:line="36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8B218A">
              <w:rPr>
                <w:rFonts w:ascii="Arial" w:hAnsi="Arial" w:cs="Arial"/>
                <w:color w:val="000000"/>
              </w:rPr>
              <w:t>xx</w:t>
            </w:r>
            <w:proofErr w:type="spellEnd"/>
          </w:p>
        </w:tc>
      </w:tr>
    </w:tbl>
    <w:p w14:paraId="45347B3A" w14:textId="77777777" w:rsidR="00A52762" w:rsidRDefault="00A52762">
      <w:pPr>
        <w:rPr>
          <w:color w:val="00000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7371"/>
        <w:gridCol w:w="708"/>
      </w:tblGrid>
      <w:tr w:rsidR="005D6C49" w:rsidRPr="008B218A" w14:paraId="68D222C1" w14:textId="77777777" w:rsidTr="009A131C">
        <w:tc>
          <w:tcPr>
            <w:tcW w:w="1063" w:type="dxa"/>
          </w:tcPr>
          <w:p w14:paraId="09682D2D" w14:textId="77777777" w:rsidR="009C525C" w:rsidRPr="008B218A" w:rsidRDefault="00A52762" w:rsidP="002D2DE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br w:type="page"/>
            </w:r>
          </w:p>
        </w:tc>
        <w:tc>
          <w:tcPr>
            <w:tcW w:w="7371" w:type="dxa"/>
          </w:tcPr>
          <w:p w14:paraId="7C99C74C" w14:textId="77777777" w:rsidR="009C525C" w:rsidRPr="008B218A" w:rsidRDefault="009C525C" w:rsidP="005A12EC">
            <w:pPr>
              <w:spacing w:after="120"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</w:tcPr>
          <w:p w14:paraId="327FB867" w14:textId="77777777" w:rsidR="009C525C" w:rsidRPr="008B218A" w:rsidRDefault="009C525C" w:rsidP="005A12EC">
            <w:pPr>
              <w:spacing w:after="120" w:line="36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608C300F" w14:textId="77777777" w:rsidR="009C525C" w:rsidRPr="008B218A" w:rsidRDefault="009C525C" w:rsidP="009C525C">
      <w:pPr>
        <w:jc w:val="both"/>
        <w:rPr>
          <w:rFonts w:ascii="Arial" w:hAnsi="Arial" w:cs="Arial"/>
          <w:i/>
          <w:color w:val="000000"/>
          <w:sz w:val="20"/>
          <w:szCs w:val="20"/>
          <w:lang w:val="en-US"/>
        </w:rPr>
      </w:pPr>
    </w:p>
    <w:p w14:paraId="7D1CA981" w14:textId="77777777" w:rsidR="00FD162A" w:rsidRPr="008B218A" w:rsidRDefault="00FD162A" w:rsidP="00FD162A">
      <w:pPr>
        <w:rPr>
          <w:rStyle w:val="Forte"/>
          <w:rFonts w:ascii="Arial" w:eastAsia="Times New Roman" w:hAnsi="Arial" w:cs="Arial"/>
          <w:b w:val="0"/>
          <w:color w:val="000000"/>
          <w:sz w:val="28"/>
          <w:szCs w:val="28"/>
          <w:lang w:val="en-US" w:eastAsia="pt-BR"/>
        </w:rPr>
      </w:pPr>
    </w:p>
    <w:p w14:paraId="4F9FB5F2" w14:textId="77777777" w:rsidR="00FD162A" w:rsidRPr="008B218A" w:rsidRDefault="00FD162A" w:rsidP="00FD162A">
      <w:pPr>
        <w:spacing w:after="0"/>
        <w:rPr>
          <w:rFonts w:ascii="Arial" w:hAnsi="Arial" w:cs="Arial"/>
          <w:b/>
          <w:color w:val="000000"/>
          <w:lang w:val="en-US"/>
        </w:rPr>
        <w:sectPr w:rsidR="00FD162A" w:rsidRPr="008B218A" w:rsidSect="00BF577B">
          <w:headerReference w:type="default" r:id="rId11"/>
          <w:pgSz w:w="11906" w:h="16838"/>
          <w:pgMar w:top="1418" w:right="1701" w:bottom="1418" w:left="1701" w:header="1361" w:footer="709" w:gutter="0"/>
          <w:lnNumType w:countBy="1" w:restart="continuous"/>
          <w:pgNumType w:fmt="lowerRoman" w:start="2"/>
          <w:cols w:space="720"/>
        </w:sectPr>
      </w:pPr>
    </w:p>
    <w:p w14:paraId="3D13D6F6" w14:textId="77777777" w:rsidR="00FD162A" w:rsidRPr="008B218A" w:rsidRDefault="00FD162A" w:rsidP="00FD162A">
      <w:pPr>
        <w:rPr>
          <w:color w:val="000000"/>
        </w:rPr>
      </w:pPr>
    </w:p>
    <w:tbl>
      <w:tblPr>
        <w:tblW w:w="9142" w:type="dxa"/>
        <w:tblBorders>
          <w:top w:val="single" w:sz="6" w:space="0" w:color="auto"/>
          <w:bottom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6308"/>
        <w:gridCol w:w="708"/>
        <w:gridCol w:w="355"/>
        <w:gridCol w:w="708"/>
      </w:tblGrid>
      <w:tr w:rsidR="005D6C49" w:rsidRPr="008B218A" w14:paraId="2046EAC8" w14:textId="77777777" w:rsidTr="004B115D">
        <w:trPr>
          <w:cantSplit/>
        </w:trPr>
        <w:tc>
          <w:tcPr>
            <w:tcW w:w="9142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D2A713C" w14:textId="32C9BBAE" w:rsidR="00FD162A" w:rsidRPr="008B218A" w:rsidRDefault="00FD162A">
            <w:pPr>
              <w:jc w:val="center"/>
              <w:rPr>
                <w:rFonts w:ascii="Arial" w:hAnsi="Arial" w:cs="Arial"/>
                <w:b/>
                <w:color w:val="000000"/>
                <w:sz w:val="24"/>
              </w:rPr>
            </w:pPr>
            <w:r w:rsidRPr="008B218A">
              <w:rPr>
                <w:rFonts w:ascii="Arial" w:hAnsi="Arial" w:cs="Arial"/>
                <w:b/>
                <w:color w:val="000000"/>
                <w:sz w:val="24"/>
              </w:rPr>
              <w:t>SUMÁRIO</w:t>
            </w:r>
          </w:p>
        </w:tc>
      </w:tr>
      <w:tr w:rsidR="005D6C49" w:rsidRPr="008B218A" w14:paraId="4D978907" w14:textId="77777777" w:rsidTr="004B115D"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5BA9C848" w14:textId="77777777" w:rsidR="00FD162A" w:rsidRPr="00B31869" w:rsidRDefault="00FD162A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7552E4" w14:textId="77777777" w:rsidR="00FD162A" w:rsidRPr="00B31869" w:rsidRDefault="00FD162A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EF9BB68" w14:textId="77777777" w:rsidR="00FD162A" w:rsidRPr="008B218A" w:rsidRDefault="00FD162A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D6C49" w:rsidRPr="00B31869" w14:paraId="461B095D" w14:textId="77777777" w:rsidTr="004B115D">
        <w:trPr>
          <w:gridAfter w:val="2"/>
          <w:wAfter w:w="1063" w:type="dxa"/>
        </w:trPr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970C24F" w14:textId="77777777" w:rsidR="00FD162A" w:rsidRPr="00B31869" w:rsidRDefault="00FD162A">
            <w:pPr>
              <w:jc w:val="both"/>
              <w:rPr>
                <w:rFonts w:ascii="Arial" w:hAnsi="Arial" w:cs="Arial"/>
                <w:color w:val="000000"/>
              </w:rPr>
            </w:pPr>
            <w:r w:rsidRPr="00B31869">
              <w:rPr>
                <w:rFonts w:ascii="Arial" w:hAnsi="Arial" w:cs="Arial"/>
                <w:b/>
                <w:color w:val="000000"/>
              </w:rPr>
              <w:t>RESUMO</w:t>
            </w:r>
            <w:r w:rsidRPr="00B31869">
              <w:rPr>
                <w:rFonts w:ascii="Arial" w:hAnsi="Arial" w:cs="Arial"/>
                <w:color w:val="000000"/>
              </w:rPr>
              <w:t>.....................................................................................................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DB38B4" w14:textId="77777777" w:rsidR="00FD162A" w:rsidRPr="00B31869" w:rsidRDefault="00FD162A">
            <w:pPr>
              <w:jc w:val="right"/>
              <w:rPr>
                <w:rFonts w:ascii="Arial" w:hAnsi="Arial" w:cs="Arial"/>
                <w:color w:val="000000"/>
              </w:rPr>
            </w:pPr>
            <w:proofErr w:type="spellStart"/>
            <w:r w:rsidRPr="00B31869">
              <w:rPr>
                <w:rFonts w:ascii="Arial" w:hAnsi="Arial" w:cs="Arial"/>
                <w:color w:val="000000"/>
              </w:rPr>
              <w:t>xx</w:t>
            </w:r>
            <w:proofErr w:type="spellEnd"/>
          </w:p>
        </w:tc>
      </w:tr>
      <w:tr w:rsidR="005D6C49" w:rsidRPr="00B31869" w14:paraId="015E901B" w14:textId="77777777" w:rsidTr="004B115D">
        <w:trPr>
          <w:gridAfter w:val="2"/>
          <w:wAfter w:w="1063" w:type="dxa"/>
        </w:trPr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6430290" w14:textId="77777777" w:rsidR="00FD162A" w:rsidRPr="00B31869" w:rsidRDefault="00FD162A">
            <w:pPr>
              <w:jc w:val="both"/>
              <w:rPr>
                <w:rFonts w:ascii="Arial" w:hAnsi="Arial" w:cs="Arial"/>
                <w:color w:val="000000"/>
              </w:rPr>
            </w:pPr>
            <w:r w:rsidRPr="00B31869">
              <w:rPr>
                <w:rFonts w:ascii="Arial" w:hAnsi="Arial" w:cs="Arial"/>
                <w:b/>
                <w:color w:val="000000"/>
              </w:rPr>
              <w:t>Abstract</w:t>
            </w:r>
            <w:r w:rsidRPr="00B31869">
              <w:rPr>
                <w:rFonts w:ascii="Arial" w:hAnsi="Arial" w:cs="Arial"/>
                <w:color w:val="000000"/>
              </w:rPr>
              <w:t>.....................................................................................................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C6169F" w14:textId="77777777" w:rsidR="00FD162A" w:rsidRPr="00B31869" w:rsidRDefault="00FD162A">
            <w:pPr>
              <w:jc w:val="right"/>
              <w:rPr>
                <w:rFonts w:ascii="Arial" w:hAnsi="Arial" w:cs="Arial"/>
                <w:color w:val="000000"/>
              </w:rPr>
            </w:pPr>
            <w:proofErr w:type="spellStart"/>
            <w:r w:rsidRPr="00B31869">
              <w:rPr>
                <w:rFonts w:ascii="Arial" w:hAnsi="Arial" w:cs="Arial"/>
                <w:color w:val="000000"/>
              </w:rPr>
              <w:t>xx</w:t>
            </w:r>
            <w:proofErr w:type="spellEnd"/>
          </w:p>
        </w:tc>
      </w:tr>
      <w:tr w:rsidR="005F47D8" w:rsidRPr="00B31869" w14:paraId="409DF6B2" w14:textId="77777777" w:rsidTr="004B115D">
        <w:trPr>
          <w:gridAfter w:val="2"/>
          <w:wAfter w:w="1063" w:type="dxa"/>
        </w:trPr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CB1415" w14:textId="77777777" w:rsidR="005F47D8" w:rsidRPr="00B31869" w:rsidRDefault="005F47D8" w:rsidP="004B115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31869">
              <w:rPr>
                <w:rFonts w:ascii="Arial" w:hAnsi="Arial" w:cs="Arial"/>
                <w:b/>
                <w:color w:val="000000"/>
              </w:rPr>
              <w:t xml:space="preserve">Capítulo 1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0CE2CEA" w14:textId="77777777" w:rsidR="005F47D8" w:rsidRPr="00B31869" w:rsidRDefault="005F47D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D6C49" w:rsidRPr="00B31869" w14:paraId="1726BDAC" w14:textId="77777777" w:rsidTr="004B115D">
        <w:trPr>
          <w:gridAfter w:val="2"/>
          <w:wAfter w:w="1063" w:type="dxa"/>
        </w:trPr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70DD931" w14:textId="78D47ECA" w:rsidR="00FD162A" w:rsidRPr="00B31869" w:rsidRDefault="00FD162A" w:rsidP="003938E2">
            <w:pPr>
              <w:numPr>
                <w:ilvl w:val="0"/>
                <w:numId w:val="35"/>
              </w:numPr>
              <w:jc w:val="both"/>
              <w:rPr>
                <w:rFonts w:ascii="Arial" w:hAnsi="Arial" w:cs="Arial"/>
                <w:color w:val="000000"/>
              </w:rPr>
            </w:pPr>
            <w:r w:rsidRPr="00B31869">
              <w:rPr>
                <w:rFonts w:ascii="Arial" w:hAnsi="Arial" w:cs="Arial"/>
                <w:b/>
                <w:color w:val="000000"/>
              </w:rPr>
              <w:t>INTRODUÇÃO</w:t>
            </w:r>
            <w:r w:rsidR="003938E2" w:rsidRPr="00B31869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643D9A" w:rsidRPr="00B31869">
              <w:rPr>
                <w:rFonts w:ascii="Arial" w:hAnsi="Arial" w:cs="Arial"/>
                <w:bCs/>
                <w:color w:val="000000"/>
              </w:rPr>
              <w:t>............</w:t>
            </w:r>
            <w:r w:rsidR="004B115D" w:rsidRPr="00B31869">
              <w:rPr>
                <w:rFonts w:ascii="Arial" w:hAnsi="Arial" w:cs="Arial"/>
                <w:bCs/>
                <w:color w:val="000000"/>
              </w:rPr>
              <w:t>.</w:t>
            </w:r>
            <w:r w:rsidRPr="00B31869">
              <w:rPr>
                <w:rFonts w:ascii="Arial" w:hAnsi="Arial" w:cs="Arial"/>
                <w:color w:val="000000"/>
              </w:rPr>
              <w:t>..........................................................................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51EE10" w14:textId="77777777" w:rsidR="00FD162A" w:rsidRPr="00B31869" w:rsidRDefault="00FD162A">
            <w:pPr>
              <w:jc w:val="right"/>
              <w:rPr>
                <w:rFonts w:ascii="Arial" w:hAnsi="Arial" w:cs="Arial"/>
                <w:color w:val="000000"/>
              </w:rPr>
            </w:pPr>
            <w:r w:rsidRPr="00B31869">
              <w:rPr>
                <w:rFonts w:ascii="Arial" w:hAnsi="Arial" w:cs="Arial"/>
                <w:color w:val="000000"/>
              </w:rPr>
              <w:t>XX</w:t>
            </w:r>
          </w:p>
        </w:tc>
      </w:tr>
      <w:tr w:rsidR="005F47D8" w:rsidRPr="00B31869" w14:paraId="7563C58E" w14:textId="77777777" w:rsidTr="004B115D">
        <w:trPr>
          <w:gridAfter w:val="2"/>
          <w:wAfter w:w="1063" w:type="dxa"/>
        </w:trPr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72B81" w14:textId="3634A076" w:rsidR="005F47D8" w:rsidRPr="00B31869" w:rsidRDefault="005F47D8" w:rsidP="003938E2">
            <w:pPr>
              <w:numPr>
                <w:ilvl w:val="0"/>
                <w:numId w:val="35"/>
              </w:numPr>
              <w:jc w:val="both"/>
              <w:rPr>
                <w:rFonts w:ascii="Arial" w:hAnsi="Arial" w:cs="Arial"/>
                <w:b/>
                <w:color w:val="000000"/>
              </w:rPr>
            </w:pPr>
            <w:r w:rsidRPr="00B31869">
              <w:rPr>
                <w:rFonts w:ascii="Arial" w:hAnsi="Arial" w:cs="Arial"/>
                <w:b/>
                <w:bCs/>
                <w:color w:val="000000"/>
              </w:rPr>
              <w:t>Objetivo</w:t>
            </w:r>
            <w:r w:rsidR="003938E2" w:rsidRPr="00B31869">
              <w:rPr>
                <w:rFonts w:ascii="Arial" w:hAnsi="Arial" w:cs="Arial"/>
                <w:b/>
                <w:bCs/>
                <w:color w:val="000000"/>
              </w:rPr>
              <w:t>s</w:t>
            </w:r>
            <w:r w:rsidRPr="00B31869">
              <w:rPr>
                <w:rFonts w:ascii="Arial" w:hAnsi="Arial" w:cs="Arial"/>
                <w:b/>
                <w:bCs/>
                <w:color w:val="000000"/>
              </w:rPr>
              <w:t xml:space="preserve"> geral e específico (da dissertação/tese) </w:t>
            </w:r>
            <w:r w:rsidRPr="00B31869">
              <w:rPr>
                <w:rFonts w:ascii="Arial" w:hAnsi="Arial" w:cs="Arial"/>
                <w:color w:val="000000"/>
              </w:rPr>
              <w:t>..........</w:t>
            </w:r>
            <w:r w:rsidR="007830F3" w:rsidRPr="00B31869">
              <w:rPr>
                <w:rFonts w:ascii="Arial" w:hAnsi="Arial" w:cs="Arial"/>
                <w:color w:val="000000"/>
              </w:rPr>
              <w:t>...</w:t>
            </w:r>
            <w:r w:rsidRPr="00B31869">
              <w:rPr>
                <w:rFonts w:ascii="Arial" w:hAnsi="Arial" w:cs="Arial"/>
                <w:color w:val="000000"/>
              </w:rPr>
              <w:t>.............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95CBA4B" w14:textId="77777777" w:rsidR="005F47D8" w:rsidRPr="00B31869" w:rsidRDefault="005F47D8" w:rsidP="005F47D8">
            <w:pPr>
              <w:rPr>
                <w:rFonts w:ascii="Arial" w:hAnsi="Arial" w:cs="Arial"/>
                <w:color w:val="000000"/>
              </w:rPr>
            </w:pPr>
            <w:r w:rsidRPr="00B31869">
              <w:rPr>
                <w:rFonts w:ascii="Arial" w:hAnsi="Arial" w:cs="Arial"/>
                <w:color w:val="000000"/>
              </w:rPr>
              <w:t xml:space="preserve">    XX</w:t>
            </w:r>
          </w:p>
        </w:tc>
      </w:tr>
      <w:tr w:rsidR="003938E2" w:rsidRPr="00B31869" w14:paraId="39234DA5" w14:textId="77777777" w:rsidTr="00C4682E">
        <w:trPr>
          <w:gridAfter w:val="2"/>
          <w:wAfter w:w="1063" w:type="dxa"/>
        </w:trPr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F1804" w14:textId="23709DF4" w:rsidR="003938E2" w:rsidRPr="00B31869" w:rsidRDefault="003938E2" w:rsidP="007830F3">
            <w:pPr>
              <w:numPr>
                <w:ilvl w:val="1"/>
                <w:numId w:val="35"/>
              </w:numPr>
              <w:jc w:val="both"/>
              <w:rPr>
                <w:rFonts w:ascii="Arial" w:hAnsi="Arial" w:cs="Arial"/>
                <w:b/>
                <w:color w:val="000000"/>
              </w:rPr>
            </w:pPr>
            <w:r w:rsidRPr="00B31869">
              <w:rPr>
                <w:rFonts w:ascii="Arial" w:hAnsi="Arial" w:cs="Arial"/>
                <w:b/>
                <w:bCs/>
                <w:color w:val="000000"/>
              </w:rPr>
              <w:t>Objetivo geral</w:t>
            </w:r>
            <w:r w:rsidRPr="00B31869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B31869">
              <w:rPr>
                <w:rFonts w:ascii="Arial" w:hAnsi="Arial" w:cs="Arial"/>
                <w:color w:val="000000"/>
              </w:rPr>
              <w:t>.......</w:t>
            </w:r>
            <w:r w:rsidR="007830F3" w:rsidRPr="00B31869">
              <w:rPr>
                <w:rFonts w:ascii="Arial" w:hAnsi="Arial" w:cs="Arial"/>
                <w:color w:val="000000"/>
              </w:rPr>
              <w:t>..........................................................</w:t>
            </w:r>
            <w:r w:rsidRPr="00B31869">
              <w:rPr>
                <w:rFonts w:ascii="Arial" w:hAnsi="Arial" w:cs="Arial"/>
                <w:color w:val="000000"/>
              </w:rPr>
              <w:t>................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FC95089" w14:textId="77777777" w:rsidR="003938E2" w:rsidRPr="00B31869" w:rsidRDefault="003938E2" w:rsidP="00C4682E">
            <w:pPr>
              <w:rPr>
                <w:rFonts w:ascii="Arial" w:hAnsi="Arial" w:cs="Arial"/>
                <w:color w:val="000000"/>
              </w:rPr>
            </w:pPr>
            <w:r w:rsidRPr="00B31869">
              <w:rPr>
                <w:rFonts w:ascii="Arial" w:hAnsi="Arial" w:cs="Arial"/>
                <w:color w:val="000000"/>
              </w:rPr>
              <w:t xml:space="preserve">    XX</w:t>
            </w:r>
          </w:p>
        </w:tc>
      </w:tr>
      <w:tr w:rsidR="007830F3" w:rsidRPr="00B31869" w14:paraId="2898CAE5" w14:textId="77777777" w:rsidTr="00C4682E">
        <w:trPr>
          <w:gridAfter w:val="2"/>
          <w:wAfter w:w="1063" w:type="dxa"/>
        </w:trPr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F16A44" w14:textId="269BA286" w:rsidR="007830F3" w:rsidRPr="00B31869" w:rsidRDefault="007830F3" w:rsidP="00C4682E">
            <w:pPr>
              <w:numPr>
                <w:ilvl w:val="1"/>
                <w:numId w:val="35"/>
              </w:numPr>
              <w:jc w:val="both"/>
              <w:rPr>
                <w:rFonts w:ascii="Arial" w:hAnsi="Arial" w:cs="Arial"/>
                <w:b/>
                <w:color w:val="000000"/>
              </w:rPr>
            </w:pPr>
            <w:r w:rsidRPr="00B31869">
              <w:rPr>
                <w:rFonts w:ascii="Arial" w:hAnsi="Arial" w:cs="Arial"/>
                <w:b/>
                <w:bCs/>
                <w:color w:val="000000"/>
              </w:rPr>
              <w:t>Objetivo</w:t>
            </w:r>
            <w:r w:rsidRPr="00B31869">
              <w:rPr>
                <w:rFonts w:ascii="Arial" w:hAnsi="Arial" w:cs="Arial"/>
                <w:b/>
                <w:bCs/>
                <w:color w:val="000000"/>
              </w:rPr>
              <w:t>s</w:t>
            </w:r>
            <w:r w:rsidRPr="00B31869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B31869">
              <w:rPr>
                <w:rFonts w:ascii="Arial" w:hAnsi="Arial" w:cs="Arial"/>
                <w:b/>
                <w:bCs/>
                <w:color w:val="000000"/>
              </w:rPr>
              <w:t xml:space="preserve">específicos </w:t>
            </w:r>
            <w:r w:rsidR="00C06DB9" w:rsidRPr="00B31869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B31869">
              <w:rPr>
                <w:rFonts w:ascii="Arial" w:hAnsi="Arial" w:cs="Arial"/>
                <w:color w:val="000000"/>
              </w:rPr>
              <w:t>...................................................................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B86AC9C" w14:textId="77777777" w:rsidR="007830F3" w:rsidRPr="00B31869" w:rsidRDefault="007830F3" w:rsidP="00C4682E">
            <w:pPr>
              <w:rPr>
                <w:rFonts w:ascii="Arial" w:hAnsi="Arial" w:cs="Arial"/>
                <w:color w:val="000000"/>
              </w:rPr>
            </w:pPr>
            <w:r w:rsidRPr="00B31869">
              <w:rPr>
                <w:rFonts w:ascii="Arial" w:hAnsi="Arial" w:cs="Arial"/>
                <w:color w:val="000000"/>
              </w:rPr>
              <w:t xml:space="preserve">    XX</w:t>
            </w:r>
          </w:p>
        </w:tc>
      </w:tr>
      <w:tr w:rsidR="005D6C49" w:rsidRPr="00B31869" w14:paraId="35EB0FD8" w14:textId="77777777" w:rsidTr="004B115D">
        <w:trPr>
          <w:gridAfter w:val="2"/>
          <w:wAfter w:w="1063" w:type="dxa"/>
        </w:trPr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9ED199" w14:textId="246B438D" w:rsidR="00FD162A" w:rsidRPr="00B31869" w:rsidRDefault="00FD162A" w:rsidP="00C06DB9">
            <w:pPr>
              <w:numPr>
                <w:ilvl w:val="0"/>
                <w:numId w:val="35"/>
              </w:numPr>
              <w:jc w:val="both"/>
              <w:rPr>
                <w:rFonts w:ascii="Arial" w:hAnsi="Arial" w:cs="Arial"/>
                <w:b/>
                <w:color w:val="000000"/>
              </w:rPr>
            </w:pPr>
            <w:r w:rsidRPr="00B31869">
              <w:rPr>
                <w:rFonts w:ascii="Arial" w:hAnsi="Arial" w:cs="Arial"/>
                <w:b/>
                <w:color w:val="000000"/>
              </w:rPr>
              <w:t>REVISÃO DE LITERATURA</w:t>
            </w:r>
            <w:r w:rsidR="00C06DB9" w:rsidRPr="00B31869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B31869">
              <w:rPr>
                <w:rFonts w:ascii="Arial" w:hAnsi="Arial" w:cs="Arial"/>
                <w:color w:val="000000"/>
              </w:rPr>
              <w:t>.................................................................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DB9B8B" w14:textId="77777777" w:rsidR="00FD162A" w:rsidRPr="00B31869" w:rsidRDefault="00FD162A">
            <w:pPr>
              <w:jc w:val="right"/>
              <w:rPr>
                <w:rFonts w:ascii="Arial" w:hAnsi="Arial" w:cs="Arial"/>
                <w:color w:val="000000"/>
              </w:rPr>
            </w:pPr>
            <w:r w:rsidRPr="00B31869">
              <w:rPr>
                <w:rFonts w:ascii="Arial" w:hAnsi="Arial" w:cs="Arial"/>
                <w:color w:val="000000"/>
              </w:rPr>
              <w:t>XX</w:t>
            </w:r>
          </w:p>
        </w:tc>
      </w:tr>
      <w:tr w:rsidR="00C06DB9" w:rsidRPr="00B31869" w14:paraId="6D053AE6" w14:textId="77777777" w:rsidTr="004B115D">
        <w:trPr>
          <w:gridAfter w:val="2"/>
          <w:wAfter w:w="1063" w:type="dxa"/>
        </w:trPr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348482" w14:textId="1434C3AC" w:rsidR="00C06DB9" w:rsidRPr="00B31869" w:rsidRDefault="00C06DB9" w:rsidP="00C06DB9">
            <w:pPr>
              <w:numPr>
                <w:ilvl w:val="1"/>
                <w:numId w:val="35"/>
              </w:numPr>
              <w:jc w:val="both"/>
              <w:rPr>
                <w:rFonts w:ascii="Arial" w:hAnsi="Arial" w:cs="Arial"/>
                <w:b/>
                <w:color w:val="000000"/>
              </w:rPr>
            </w:pPr>
            <w:r w:rsidRPr="00B31869">
              <w:rPr>
                <w:rFonts w:ascii="Arial" w:hAnsi="Arial" w:cs="Arial"/>
                <w:b/>
                <w:color w:val="000000"/>
              </w:rPr>
              <w:t xml:space="preserve">Subtópico nível 2 </w:t>
            </w:r>
            <w:r w:rsidRPr="00B31869">
              <w:rPr>
                <w:rFonts w:ascii="Arial" w:hAnsi="Arial" w:cs="Arial"/>
                <w:color w:val="000000"/>
              </w:rPr>
              <w:t>............</w:t>
            </w:r>
            <w:r w:rsidRPr="00B31869">
              <w:rPr>
                <w:rFonts w:ascii="Arial" w:hAnsi="Arial" w:cs="Arial"/>
                <w:color w:val="000000"/>
              </w:rPr>
              <w:t>...............</w:t>
            </w:r>
            <w:r w:rsidR="00793E35" w:rsidRPr="00B31869">
              <w:rPr>
                <w:rFonts w:ascii="Arial" w:hAnsi="Arial" w:cs="Arial"/>
                <w:color w:val="000000"/>
              </w:rPr>
              <w:t>.</w:t>
            </w:r>
            <w:r w:rsidRPr="00B31869">
              <w:rPr>
                <w:rFonts w:ascii="Arial" w:hAnsi="Arial" w:cs="Arial"/>
                <w:color w:val="000000"/>
              </w:rPr>
              <w:t>...............................................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3CC3B22" w14:textId="7022E6F3" w:rsidR="00C06DB9" w:rsidRPr="00B31869" w:rsidRDefault="00C06DB9">
            <w:pPr>
              <w:jc w:val="right"/>
              <w:rPr>
                <w:rFonts w:ascii="Arial" w:hAnsi="Arial" w:cs="Arial"/>
                <w:color w:val="000000"/>
              </w:rPr>
            </w:pPr>
            <w:r w:rsidRPr="00B31869">
              <w:rPr>
                <w:rFonts w:ascii="Arial" w:hAnsi="Arial" w:cs="Arial"/>
                <w:color w:val="000000"/>
              </w:rPr>
              <w:t>XX</w:t>
            </w:r>
          </w:p>
        </w:tc>
      </w:tr>
      <w:tr w:rsidR="00793E35" w:rsidRPr="00B31869" w14:paraId="37A87DEE" w14:textId="77777777" w:rsidTr="00C4682E">
        <w:trPr>
          <w:gridAfter w:val="2"/>
          <w:wAfter w:w="1063" w:type="dxa"/>
        </w:trPr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E03D5D" w14:textId="47434FB0" w:rsidR="00793E35" w:rsidRPr="00B31869" w:rsidRDefault="00793E35" w:rsidP="00793E35">
            <w:pPr>
              <w:numPr>
                <w:ilvl w:val="1"/>
                <w:numId w:val="35"/>
              </w:numPr>
              <w:jc w:val="both"/>
              <w:rPr>
                <w:rFonts w:ascii="Arial" w:hAnsi="Arial" w:cs="Arial"/>
                <w:b/>
                <w:color w:val="000000"/>
              </w:rPr>
            </w:pPr>
            <w:r w:rsidRPr="00B31869">
              <w:rPr>
                <w:rFonts w:ascii="Arial" w:hAnsi="Arial" w:cs="Arial"/>
                <w:b/>
                <w:color w:val="000000"/>
              </w:rPr>
              <w:t xml:space="preserve">Subtópico nível 2 </w:t>
            </w:r>
            <w:r w:rsidRPr="00B31869">
              <w:rPr>
                <w:rFonts w:ascii="Arial" w:hAnsi="Arial" w:cs="Arial"/>
                <w:color w:val="000000"/>
              </w:rPr>
              <w:t>.........................</w:t>
            </w:r>
            <w:r w:rsidRPr="00B31869">
              <w:rPr>
                <w:rFonts w:ascii="Arial" w:hAnsi="Arial" w:cs="Arial"/>
                <w:color w:val="000000"/>
              </w:rPr>
              <w:t>.</w:t>
            </w:r>
            <w:r w:rsidRPr="00B31869">
              <w:rPr>
                <w:rFonts w:ascii="Arial" w:hAnsi="Arial" w:cs="Arial"/>
                <w:color w:val="000000"/>
              </w:rPr>
              <w:t>.................................................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E9F12FD" w14:textId="3C9C5835" w:rsidR="00793E35" w:rsidRPr="00B31869" w:rsidRDefault="00793E35" w:rsidP="00793E35">
            <w:pPr>
              <w:jc w:val="right"/>
              <w:rPr>
                <w:rFonts w:ascii="Arial" w:hAnsi="Arial" w:cs="Arial"/>
                <w:color w:val="000000"/>
              </w:rPr>
            </w:pPr>
            <w:r w:rsidRPr="00B31869">
              <w:rPr>
                <w:rFonts w:ascii="Arial" w:hAnsi="Arial" w:cs="Arial"/>
                <w:color w:val="000000"/>
              </w:rPr>
              <w:t>XX</w:t>
            </w:r>
          </w:p>
        </w:tc>
      </w:tr>
      <w:tr w:rsidR="00793E35" w:rsidRPr="00B31869" w14:paraId="2C78186C" w14:textId="77777777" w:rsidTr="004B115D">
        <w:trPr>
          <w:gridAfter w:val="2"/>
          <w:wAfter w:w="1063" w:type="dxa"/>
        </w:trPr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4831E3" w14:textId="748C1F56" w:rsidR="00793E35" w:rsidRPr="00B31869" w:rsidRDefault="00793E35" w:rsidP="00793E35">
            <w:pPr>
              <w:numPr>
                <w:ilvl w:val="2"/>
                <w:numId w:val="35"/>
              </w:numPr>
              <w:jc w:val="both"/>
              <w:rPr>
                <w:rFonts w:ascii="Arial" w:hAnsi="Arial" w:cs="Arial"/>
                <w:b/>
                <w:color w:val="000000"/>
              </w:rPr>
            </w:pPr>
            <w:r w:rsidRPr="00B31869">
              <w:rPr>
                <w:rFonts w:ascii="Arial" w:hAnsi="Arial" w:cs="Arial"/>
                <w:b/>
                <w:color w:val="000000"/>
              </w:rPr>
              <w:t xml:space="preserve">Subtópico nível </w:t>
            </w:r>
            <w:r w:rsidRPr="00B31869">
              <w:rPr>
                <w:rFonts w:ascii="Arial" w:hAnsi="Arial" w:cs="Arial"/>
                <w:b/>
                <w:color w:val="000000"/>
              </w:rPr>
              <w:t>3</w:t>
            </w:r>
            <w:r w:rsidRPr="00B31869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B31869">
              <w:rPr>
                <w:rFonts w:ascii="Arial" w:hAnsi="Arial" w:cs="Arial"/>
                <w:color w:val="000000"/>
              </w:rPr>
              <w:t>...........................................................................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5AEC2E8" w14:textId="44B98B66" w:rsidR="00793E35" w:rsidRPr="00B31869" w:rsidRDefault="00793E35" w:rsidP="00793E35">
            <w:pPr>
              <w:jc w:val="right"/>
              <w:rPr>
                <w:rFonts w:ascii="Arial" w:hAnsi="Arial" w:cs="Arial"/>
                <w:color w:val="000000"/>
              </w:rPr>
            </w:pPr>
            <w:r w:rsidRPr="00B31869">
              <w:rPr>
                <w:rFonts w:ascii="Arial" w:hAnsi="Arial" w:cs="Arial"/>
                <w:color w:val="000000"/>
              </w:rPr>
              <w:t>XX</w:t>
            </w:r>
          </w:p>
        </w:tc>
      </w:tr>
      <w:tr w:rsidR="00793E35" w:rsidRPr="00B31869" w14:paraId="7E32C05C" w14:textId="77777777" w:rsidTr="004B115D">
        <w:trPr>
          <w:gridAfter w:val="2"/>
          <w:wAfter w:w="1063" w:type="dxa"/>
        </w:trPr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CB9DF9" w14:textId="7FDF3FCC" w:rsidR="00793E35" w:rsidRPr="00B31869" w:rsidRDefault="00793E35" w:rsidP="00793E35">
            <w:pPr>
              <w:numPr>
                <w:ilvl w:val="0"/>
                <w:numId w:val="35"/>
              </w:numPr>
              <w:jc w:val="both"/>
              <w:rPr>
                <w:rFonts w:ascii="Arial" w:hAnsi="Arial" w:cs="Arial"/>
                <w:color w:val="000000"/>
              </w:rPr>
            </w:pPr>
            <w:r w:rsidRPr="00B31869">
              <w:rPr>
                <w:rFonts w:ascii="Arial" w:hAnsi="Arial" w:cs="Arial"/>
                <w:b/>
                <w:color w:val="000000"/>
              </w:rPr>
              <w:t xml:space="preserve">REFERÊNCIAS </w:t>
            </w:r>
            <w:r w:rsidRPr="00B31869">
              <w:rPr>
                <w:rFonts w:ascii="Arial" w:hAnsi="Arial" w:cs="Arial"/>
                <w:bCs/>
                <w:color w:val="000000"/>
              </w:rPr>
              <w:t>.....................................................................................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781E64" w14:textId="77777777" w:rsidR="00793E35" w:rsidRPr="00B31869" w:rsidRDefault="00793E35" w:rsidP="00793E35">
            <w:pPr>
              <w:jc w:val="right"/>
              <w:rPr>
                <w:rFonts w:ascii="Arial" w:hAnsi="Arial" w:cs="Arial"/>
                <w:color w:val="000000"/>
              </w:rPr>
            </w:pPr>
            <w:r w:rsidRPr="00B31869">
              <w:rPr>
                <w:rFonts w:ascii="Arial" w:hAnsi="Arial" w:cs="Arial"/>
                <w:color w:val="000000"/>
              </w:rPr>
              <w:t>XX</w:t>
            </w:r>
          </w:p>
        </w:tc>
      </w:tr>
      <w:tr w:rsidR="00793E35" w:rsidRPr="00B31869" w14:paraId="4454CB9C" w14:textId="77777777" w:rsidTr="008B218A">
        <w:trPr>
          <w:gridAfter w:val="2"/>
          <w:wAfter w:w="1063" w:type="dxa"/>
        </w:trPr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0A880C" w14:textId="77777777" w:rsidR="00793E35" w:rsidRPr="00B31869" w:rsidRDefault="00793E35" w:rsidP="00793E35">
            <w:pPr>
              <w:jc w:val="both"/>
              <w:rPr>
                <w:rFonts w:ascii="Arial" w:hAnsi="Arial" w:cs="Arial"/>
                <w:color w:val="000000"/>
              </w:rPr>
            </w:pPr>
            <w:r w:rsidRPr="00B31869">
              <w:rPr>
                <w:rFonts w:ascii="Arial" w:hAnsi="Arial" w:cs="Arial"/>
                <w:b/>
                <w:color w:val="000000"/>
              </w:rPr>
              <w:t xml:space="preserve">Capítulo 2 - (PRODUTO) adotar o título do primeiro produto </w:t>
            </w:r>
            <w:r w:rsidRPr="00B31869">
              <w:rPr>
                <w:rFonts w:ascii="Arial" w:hAnsi="Arial" w:cs="Arial"/>
                <w:color w:val="000000"/>
              </w:rPr>
              <w:t>...............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1233AA" w14:textId="77777777" w:rsidR="00793E35" w:rsidRPr="00B31869" w:rsidRDefault="00793E35" w:rsidP="00793E35">
            <w:pPr>
              <w:jc w:val="right"/>
              <w:rPr>
                <w:rFonts w:ascii="Arial" w:hAnsi="Arial" w:cs="Arial"/>
                <w:color w:val="000000"/>
              </w:rPr>
            </w:pPr>
            <w:r w:rsidRPr="00B31869">
              <w:rPr>
                <w:rFonts w:ascii="Arial" w:hAnsi="Arial" w:cs="Arial"/>
                <w:color w:val="000000"/>
              </w:rPr>
              <w:t>XX</w:t>
            </w:r>
          </w:p>
        </w:tc>
      </w:tr>
      <w:tr w:rsidR="00793E35" w:rsidRPr="00B31869" w14:paraId="3B196009" w14:textId="77777777" w:rsidTr="004B115D">
        <w:trPr>
          <w:gridAfter w:val="2"/>
          <w:wAfter w:w="1063" w:type="dxa"/>
        </w:trPr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4140B1F" w14:textId="77777777" w:rsidR="00793E35" w:rsidRPr="00B31869" w:rsidRDefault="00793E35" w:rsidP="00793E35">
            <w:pPr>
              <w:jc w:val="both"/>
              <w:rPr>
                <w:rFonts w:ascii="Arial" w:hAnsi="Arial" w:cs="Arial"/>
                <w:color w:val="000000"/>
              </w:rPr>
            </w:pPr>
            <w:r w:rsidRPr="00B31869">
              <w:rPr>
                <w:rFonts w:ascii="Arial" w:hAnsi="Arial" w:cs="Arial"/>
                <w:b/>
                <w:color w:val="000000"/>
              </w:rPr>
              <w:t xml:space="preserve">Capítulo 3 - (PRODUTO) adotar o título do segundo produto </w:t>
            </w:r>
            <w:r w:rsidRPr="00B31869">
              <w:rPr>
                <w:rFonts w:ascii="Arial" w:hAnsi="Arial" w:cs="Arial"/>
                <w:color w:val="000000"/>
              </w:rPr>
              <w:t>...............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FB69E0" w14:textId="77777777" w:rsidR="00793E35" w:rsidRPr="00B31869" w:rsidRDefault="00793E35" w:rsidP="00793E35">
            <w:pPr>
              <w:jc w:val="right"/>
              <w:rPr>
                <w:rFonts w:ascii="Arial" w:hAnsi="Arial" w:cs="Arial"/>
                <w:color w:val="000000"/>
              </w:rPr>
            </w:pPr>
            <w:r w:rsidRPr="00B31869">
              <w:rPr>
                <w:rFonts w:ascii="Arial" w:hAnsi="Arial" w:cs="Arial"/>
                <w:color w:val="000000"/>
              </w:rPr>
              <w:t>XX</w:t>
            </w:r>
          </w:p>
        </w:tc>
      </w:tr>
      <w:tr w:rsidR="00793E35" w:rsidRPr="00B31869" w14:paraId="1EFF924C" w14:textId="77777777" w:rsidTr="008B218A">
        <w:trPr>
          <w:gridAfter w:val="2"/>
          <w:wAfter w:w="1063" w:type="dxa"/>
        </w:trPr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78612CF" w14:textId="77777777" w:rsidR="00793E35" w:rsidRPr="00B31869" w:rsidRDefault="00793E35" w:rsidP="00793E35">
            <w:pPr>
              <w:jc w:val="both"/>
              <w:rPr>
                <w:rFonts w:ascii="Arial" w:hAnsi="Arial" w:cs="Arial"/>
                <w:color w:val="000000"/>
              </w:rPr>
            </w:pPr>
            <w:r w:rsidRPr="00B31869">
              <w:rPr>
                <w:rFonts w:ascii="Arial" w:hAnsi="Arial" w:cs="Arial"/>
                <w:b/>
                <w:color w:val="000000"/>
              </w:rPr>
              <w:t>Capítulo 4 - CONSIDERAÇÕES GERAIS .................................................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8C6B5C" w14:textId="77777777" w:rsidR="00793E35" w:rsidRPr="00B31869" w:rsidRDefault="00793E35" w:rsidP="00793E35">
            <w:pPr>
              <w:jc w:val="right"/>
              <w:rPr>
                <w:rFonts w:ascii="Arial" w:hAnsi="Arial" w:cs="Arial"/>
                <w:color w:val="000000"/>
              </w:rPr>
            </w:pPr>
            <w:r w:rsidRPr="00B31869">
              <w:rPr>
                <w:rFonts w:ascii="Arial" w:hAnsi="Arial" w:cs="Arial"/>
                <w:color w:val="000000"/>
              </w:rPr>
              <w:t>XX</w:t>
            </w:r>
          </w:p>
        </w:tc>
      </w:tr>
      <w:tr w:rsidR="00793E35" w:rsidRPr="00B31869" w14:paraId="51F32A4D" w14:textId="77777777" w:rsidTr="008B218A">
        <w:trPr>
          <w:gridAfter w:val="2"/>
          <w:wAfter w:w="1063" w:type="dxa"/>
        </w:trPr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9C3A56" w14:textId="1FF9D658" w:rsidR="00793E35" w:rsidRPr="00B31869" w:rsidRDefault="00793E35" w:rsidP="00B31869">
            <w:pPr>
              <w:numPr>
                <w:ilvl w:val="0"/>
                <w:numId w:val="36"/>
              </w:numPr>
              <w:jc w:val="both"/>
              <w:rPr>
                <w:rFonts w:ascii="Arial" w:hAnsi="Arial" w:cs="Arial"/>
                <w:b/>
                <w:color w:val="000000"/>
              </w:rPr>
            </w:pPr>
            <w:r w:rsidRPr="00B31869">
              <w:rPr>
                <w:rFonts w:ascii="Arial" w:hAnsi="Arial" w:cs="Arial"/>
                <w:b/>
                <w:color w:val="000000"/>
              </w:rPr>
              <w:t xml:space="preserve">IMPACTO ECONÔMICO, SOCIAL, TECNOLÓGICO E/OU INOVAÇÃO </w:t>
            </w:r>
            <w:r w:rsidRPr="00B31869">
              <w:rPr>
                <w:rFonts w:ascii="Arial" w:hAnsi="Arial" w:cs="Arial"/>
                <w:bCs/>
                <w:color w:val="000000"/>
              </w:rPr>
              <w:t>...........................................................................................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D76CF14" w14:textId="77777777" w:rsidR="00793E35" w:rsidRPr="00B31869" w:rsidRDefault="00793E35" w:rsidP="00793E35">
            <w:pPr>
              <w:jc w:val="right"/>
              <w:rPr>
                <w:rFonts w:ascii="Arial" w:hAnsi="Arial" w:cs="Arial"/>
                <w:color w:val="000000"/>
              </w:rPr>
            </w:pPr>
            <w:r w:rsidRPr="00B31869">
              <w:rPr>
                <w:rFonts w:ascii="Arial" w:hAnsi="Arial" w:cs="Arial"/>
                <w:color w:val="000000"/>
              </w:rPr>
              <w:t>XX</w:t>
            </w:r>
          </w:p>
        </w:tc>
      </w:tr>
      <w:tr w:rsidR="00793E35" w:rsidRPr="00B31869" w14:paraId="1D51A5C7" w14:textId="77777777" w:rsidTr="008B218A">
        <w:trPr>
          <w:gridAfter w:val="2"/>
          <w:wAfter w:w="1063" w:type="dxa"/>
        </w:trPr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AAA582" w14:textId="77777777" w:rsidR="00793E35" w:rsidRPr="00B31869" w:rsidRDefault="00793E35" w:rsidP="00B31869">
            <w:pPr>
              <w:numPr>
                <w:ilvl w:val="0"/>
                <w:numId w:val="36"/>
              </w:numPr>
              <w:jc w:val="both"/>
              <w:rPr>
                <w:rFonts w:ascii="Arial" w:hAnsi="Arial" w:cs="Arial"/>
                <w:b/>
                <w:color w:val="000000"/>
              </w:rPr>
            </w:pPr>
            <w:r w:rsidRPr="00B31869">
              <w:rPr>
                <w:rFonts w:ascii="Arial" w:hAnsi="Arial" w:cs="Arial"/>
                <w:b/>
                <w:color w:val="000000"/>
              </w:rPr>
              <w:t xml:space="preserve">CONCLUSÃO GERAL </w:t>
            </w:r>
            <w:r w:rsidRPr="00B31869">
              <w:rPr>
                <w:rFonts w:ascii="Arial" w:hAnsi="Arial" w:cs="Arial"/>
                <w:bCs/>
                <w:color w:val="000000"/>
              </w:rPr>
              <w:t>..........................................................................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59C6EC0" w14:textId="77777777" w:rsidR="00793E35" w:rsidRPr="00B31869" w:rsidRDefault="00793E35" w:rsidP="00793E35">
            <w:pPr>
              <w:jc w:val="right"/>
              <w:rPr>
                <w:rFonts w:ascii="Arial" w:hAnsi="Arial" w:cs="Arial"/>
                <w:color w:val="000000"/>
              </w:rPr>
            </w:pPr>
            <w:r w:rsidRPr="00B31869">
              <w:rPr>
                <w:rFonts w:ascii="Arial" w:hAnsi="Arial" w:cs="Arial"/>
                <w:color w:val="000000"/>
              </w:rPr>
              <w:t>XX</w:t>
            </w:r>
          </w:p>
        </w:tc>
      </w:tr>
      <w:tr w:rsidR="00793E35" w:rsidRPr="00B31869" w14:paraId="4D7BCB59" w14:textId="77777777" w:rsidTr="008B218A">
        <w:trPr>
          <w:gridAfter w:val="2"/>
          <w:wAfter w:w="1063" w:type="dxa"/>
        </w:trPr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517797" w14:textId="44CF57A2" w:rsidR="00793E35" w:rsidRPr="00B31869" w:rsidRDefault="00793E35" w:rsidP="00793E35">
            <w:pPr>
              <w:jc w:val="both"/>
              <w:rPr>
                <w:rFonts w:ascii="Arial" w:hAnsi="Arial" w:cs="Arial"/>
                <w:color w:val="000000"/>
              </w:rPr>
            </w:pPr>
            <w:r w:rsidRPr="00B31869">
              <w:rPr>
                <w:rFonts w:ascii="Arial" w:hAnsi="Arial" w:cs="Arial"/>
                <w:b/>
                <w:color w:val="000000"/>
              </w:rPr>
              <w:t>ANEXOS</w:t>
            </w:r>
            <w:r w:rsidR="00B31869" w:rsidRPr="00B31869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B31869">
              <w:rPr>
                <w:rFonts w:ascii="Arial" w:hAnsi="Arial" w:cs="Arial"/>
                <w:color w:val="000000"/>
              </w:rPr>
              <w:t>......................................................................................................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65D3D1" w14:textId="77777777" w:rsidR="00793E35" w:rsidRPr="00B31869" w:rsidRDefault="00793E35" w:rsidP="00793E35">
            <w:pPr>
              <w:jc w:val="right"/>
              <w:rPr>
                <w:rFonts w:ascii="Arial" w:hAnsi="Arial" w:cs="Arial"/>
                <w:color w:val="000000"/>
              </w:rPr>
            </w:pPr>
            <w:proofErr w:type="spellStart"/>
            <w:r w:rsidRPr="00B31869">
              <w:rPr>
                <w:rFonts w:ascii="Arial" w:hAnsi="Arial" w:cs="Arial"/>
                <w:color w:val="000000"/>
              </w:rPr>
              <w:t>xx</w:t>
            </w:r>
            <w:proofErr w:type="spellEnd"/>
          </w:p>
        </w:tc>
      </w:tr>
    </w:tbl>
    <w:p w14:paraId="2134E7AE" w14:textId="77777777" w:rsidR="00FD162A" w:rsidRDefault="00FD162A" w:rsidP="00713FE2">
      <w:pPr>
        <w:spacing w:line="360" w:lineRule="auto"/>
        <w:ind w:left="360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661C6423" w14:textId="77777777" w:rsidR="00E27989" w:rsidRDefault="00E27989" w:rsidP="00713FE2">
      <w:pPr>
        <w:spacing w:line="360" w:lineRule="auto"/>
        <w:ind w:left="360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75DF9006" w14:textId="3F112AC8" w:rsidR="00EE230D" w:rsidRDefault="00EE230D" w:rsidP="004F4A29">
      <w:pPr>
        <w:pStyle w:val="Ttulo"/>
        <w:rPr>
          <w:rFonts w:ascii="Arial" w:hAnsi="Arial" w:cs="Arial"/>
          <w:color w:val="000000"/>
          <w:sz w:val="20"/>
        </w:rPr>
        <w:sectPr w:rsidR="00EE230D" w:rsidSect="00BF577B">
          <w:headerReference w:type="default" r:id="rId12"/>
          <w:footerReference w:type="default" r:id="rId13"/>
          <w:pgSz w:w="11906" w:h="16838" w:code="9"/>
          <w:pgMar w:top="1418" w:right="1418" w:bottom="1418" w:left="1701" w:header="709" w:footer="709" w:gutter="0"/>
          <w:lnNumType w:countBy="1" w:restart="continuous"/>
          <w:pgNumType w:fmt="lowerRoman"/>
          <w:cols w:space="708"/>
          <w:docGrid w:linePitch="360"/>
        </w:sectPr>
      </w:pPr>
    </w:p>
    <w:p w14:paraId="6DA725DA" w14:textId="77777777" w:rsidR="004F4A29" w:rsidRPr="00E16709" w:rsidRDefault="004F4A29" w:rsidP="004F4A29">
      <w:pPr>
        <w:pStyle w:val="Ttulo"/>
        <w:rPr>
          <w:rFonts w:ascii="Arial" w:hAnsi="Arial" w:cs="Arial"/>
          <w:sz w:val="24"/>
          <w:szCs w:val="22"/>
        </w:rPr>
      </w:pPr>
      <w:r w:rsidRPr="00E16709">
        <w:rPr>
          <w:rFonts w:ascii="Arial" w:hAnsi="Arial" w:cs="Arial"/>
          <w:sz w:val="24"/>
          <w:szCs w:val="22"/>
        </w:rPr>
        <w:lastRenderedPageBreak/>
        <w:t>CAPÍTULO 1</w:t>
      </w:r>
    </w:p>
    <w:p w14:paraId="40640CF6" w14:textId="77777777" w:rsidR="004F4A29" w:rsidRPr="00E16709" w:rsidRDefault="004F4A29" w:rsidP="004F4A29">
      <w:pPr>
        <w:rPr>
          <w:rFonts w:ascii="Arial" w:hAnsi="Arial" w:cs="Arial"/>
          <w:sz w:val="24"/>
          <w:szCs w:val="24"/>
        </w:rPr>
      </w:pPr>
    </w:p>
    <w:p w14:paraId="59522171" w14:textId="77777777" w:rsidR="004F4A29" w:rsidRPr="00E16709" w:rsidRDefault="004F4A29" w:rsidP="004F4A29">
      <w:pPr>
        <w:rPr>
          <w:rFonts w:ascii="Arial" w:hAnsi="Arial" w:cs="Arial"/>
          <w:sz w:val="24"/>
          <w:szCs w:val="24"/>
        </w:rPr>
      </w:pPr>
    </w:p>
    <w:p w14:paraId="3ED9D15B" w14:textId="77777777" w:rsidR="004F4A29" w:rsidRPr="00E16709" w:rsidRDefault="004F4A29" w:rsidP="004F4A29">
      <w:pPr>
        <w:pStyle w:val="Ttulo"/>
        <w:numPr>
          <w:ilvl w:val="0"/>
          <w:numId w:val="30"/>
        </w:numPr>
        <w:suppressAutoHyphens/>
        <w:spacing w:line="360" w:lineRule="auto"/>
        <w:jc w:val="left"/>
        <w:textDirection w:val="btLr"/>
        <w:textAlignment w:val="top"/>
        <w:outlineLvl w:val="0"/>
        <w:rPr>
          <w:rFonts w:ascii="Arial" w:hAnsi="Arial" w:cs="Arial"/>
          <w:sz w:val="24"/>
          <w:szCs w:val="22"/>
        </w:rPr>
      </w:pPr>
      <w:bookmarkStart w:id="0" w:name="_heading=h.8a85ze5nl9bz" w:colFirst="0" w:colLast="0"/>
      <w:bookmarkEnd w:id="0"/>
      <w:r w:rsidRPr="00E16709">
        <w:rPr>
          <w:rFonts w:ascii="Arial" w:hAnsi="Arial" w:cs="Arial"/>
          <w:sz w:val="24"/>
          <w:szCs w:val="22"/>
        </w:rPr>
        <w:t>INTRODUÇÃO</w:t>
      </w:r>
    </w:p>
    <w:p w14:paraId="74D52908" w14:textId="454159B7" w:rsidR="00915D00" w:rsidRPr="00E16709" w:rsidRDefault="00915D00" w:rsidP="004F4A2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7065F40F" w14:textId="77777777" w:rsidR="00E16709" w:rsidRDefault="00E16709" w:rsidP="00E1670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C2CF0E0" w14:textId="1EB811C5" w:rsidR="00A26EBE" w:rsidRDefault="00A26EBE" w:rsidP="00372DF2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16709">
        <w:rPr>
          <w:rFonts w:ascii="Arial" w:hAnsi="Arial" w:cs="Arial"/>
          <w:sz w:val="24"/>
          <w:szCs w:val="24"/>
        </w:rPr>
        <w:t xml:space="preserve">O rebanho bovino brasileiro é composto por </w:t>
      </w:r>
      <w:r w:rsidR="00372DF2">
        <w:rPr>
          <w:rFonts w:ascii="Arial" w:hAnsi="Arial" w:cs="Arial"/>
          <w:sz w:val="24"/>
          <w:szCs w:val="24"/>
        </w:rPr>
        <w:t xml:space="preserve">ajglkfakjalfkkjlfajgajgjafjfakfafjfafdjlkafjjlkçakfjhlfdkjhhlfkkjhlkfkjflkdkjflkjhflskkjsflkkjhflskkjhflkhjflkkjhfsljhlfkkhjslfkkhjflskkjhlfkkhj </w:t>
      </w:r>
      <w:proofErr w:type="spellStart"/>
      <w:r w:rsidR="00372DF2">
        <w:rPr>
          <w:rFonts w:ascii="Arial" w:hAnsi="Arial" w:cs="Arial"/>
          <w:sz w:val="24"/>
          <w:szCs w:val="24"/>
        </w:rPr>
        <w:t>gkjfsçlljsfçllgj</w:t>
      </w:r>
      <w:proofErr w:type="spellEnd"/>
      <w:r w:rsidR="00372DF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372DF2">
        <w:rPr>
          <w:rFonts w:ascii="Arial" w:hAnsi="Arial" w:cs="Arial"/>
          <w:sz w:val="24"/>
          <w:szCs w:val="24"/>
        </w:rPr>
        <w:t>fkjgaçhalfdkdjglklakdjgg</w:t>
      </w:r>
      <w:proofErr w:type="spellEnd"/>
      <w:r w:rsidR="00372DF2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372DF2">
        <w:rPr>
          <w:rFonts w:ascii="Arial" w:hAnsi="Arial" w:cs="Arial"/>
          <w:sz w:val="24"/>
          <w:szCs w:val="24"/>
        </w:rPr>
        <w:t>kgkgjfkgjflkjflkjgfslkjfs</w:t>
      </w:r>
      <w:proofErr w:type="spellEnd"/>
      <w:proofErr w:type="gramEnd"/>
      <w:r w:rsidR="00372DF2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372DF2">
        <w:rPr>
          <w:rFonts w:ascii="Arial" w:hAnsi="Arial" w:cs="Arial"/>
          <w:sz w:val="24"/>
          <w:szCs w:val="24"/>
        </w:rPr>
        <w:t>gfljfgfkfjçfjglafkjdgfsljsfdlkdjjglklfdkgjgkj</w:t>
      </w:r>
      <w:proofErr w:type="spellEnd"/>
      <w:r w:rsidRPr="00E16709">
        <w:rPr>
          <w:rFonts w:ascii="Arial" w:hAnsi="Arial" w:cs="Arial"/>
          <w:color w:val="000000"/>
          <w:sz w:val="24"/>
          <w:szCs w:val="24"/>
        </w:rPr>
        <w:t xml:space="preserve"> (ABIEC, 202</w:t>
      </w:r>
      <w:r w:rsidR="00372DF2">
        <w:rPr>
          <w:rFonts w:ascii="Arial" w:hAnsi="Arial" w:cs="Arial"/>
          <w:color w:val="000000"/>
          <w:sz w:val="24"/>
          <w:szCs w:val="24"/>
        </w:rPr>
        <w:t>5</w:t>
      </w:r>
      <w:r w:rsidRPr="00E16709">
        <w:rPr>
          <w:rFonts w:ascii="Arial" w:hAnsi="Arial" w:cs="Arial"/>
          <w:color w:val="000000"/>
          <w:sz w:val="24"/>
          <w:szCs w:val="24"/>
        </w:rPr>
        <w:t>).</w:t>
      </w:r>
    </w:p>
    <w:p w14:paraId="1E6E82F8" w14:textId="77777777" w:rsidR="00E16709" w:rsidRDefault="00E16709" w:rsidP="00E16709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14:paraId="4961F6AD" w14:textId="542A7724" w:rsidR="00E16709" w:rsidRDefault="00E16709" w:rsidP="00E16709">
      <w:pPr>
        <w:pStyle w:val="Ttulo"/>
        <w:numPr>
          <w:ilvl w:val="0"/>
          <w:numId w:val="30"/>
        </w:numPr>
        <w:suppressAutoHyphens/>
        <w:spacing w:line="360" w:lineRule="auto"/>
        <w:jc w:val="left"/>
        <w:textDirection w:val="btLr"/>
        <w:textAlignment w:val="top"/>
        <w:outlineLvl w:val="0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OBJETIVOS</w:t>
      </w:r>
    </w:p>
    <w:p w14:paraId="49DFC7FE" w14:textId="77777777" w:rsidR="00372DF2" w:rsidRDefault="00372DF2" w:rsidP="00372DF2">
      <w:pPr>
        <w:pStyle w:val="Ttulo"/>
        <w:suppressAutoHyphens/>
        <w:spacing w:line="360" w:lineRule="auto"/>
        <w:ind w:left="720"/>
        <w:jc w:val="left"/>
        <w:textDirection w:val="btLr"/>
        <w:textAlignment w:val="top"/>
        <w:outlineLvl w:val="0"/>
        <w:rPr>
          <w:rFonts w:ascii="Arial" w:hAnsi="Arial" w:cs="Arial"/>
          <w:sz w:val="24"/>
          <w:szCs w:val="22"/>
        </w:rPr>
      </w:pPr>
    </w:p>
    <w:p w14:paraId="60CF002B" w14:textId="59297619" w:rsidR="00E16709" w:rsidRDefault="00E16709" w:rsidP="00E16709">
      <w:pPr>
        <w:pStyle w:val="Ttulo"/>
        <w:numPr>
          <w:ilvl w:val="1"/>
          <w:numId w:val="30"/>
        </w:numPr>
        <w:suppressAutoHyphens/>
        <w:spacing w:line="360" w:lineRule="auto"/>
        <w:jc w:val="left"/>
        <w:textDirection w:val="btLr"/>
        <w:textAlignment w:val="top"/>
        <w:outlineLvl w:val="0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Objetivo geral</w:t>
      </w:r>
    </w:p>
    <w:p w14:paraId="55D936AD" w14:textId="77777777" w:rsidR="00372DF2" w:rsidRDefault="00372DF2" w:rsidP="00372DF2">
      <w:pPr>
        <w:pStyle w:val="Ttulo"/>
        <w:spacing w:line="360" w:lineRule="auto"/>
        <w:ind w:firstLine="709"/>
        <w:jc w:val="both"/>
        <w:textDirection w:val="btLr"/>
        <w:rPr>
          <w:rFonts w:ascii="Arial" w:hAnsi="Arial" w:cs="Arial"/>
          <w:sz w:val="24"/>
          <w:szCs w:val="22"/>
        </w:rPr>
      </w:pPr>
    </w:p>
    <w:p w14:paraId="484CA2A2" w14:textId="0DB077DF" w:rsidR="00372DF2" w:rsidRPr="00372DF2" w:rsidRDefault="00372DF2" w:rsidP="00372DF2">
      <w:pPr>
        <w:pStyle w:val="Ttulo"/>
        <w:numPr>
          <w:ilvl w:val="0"/>
          <w:numId w:val="32"/>
        </w:numPr>
        <w:spacing w:line="360" w:lineRule="auto"/>
        <w:jc w:val="both"/>
        <w:textDirection w:val="btLr"/>
        <w:rPr>
          <w:rFonts w:ascii="Arial" w:hAnsi="Arial" w:cs="Arial"/>
          <w:b w:val="0"/>
          <w:bCs/>
          <w:sz w:val="24"/>
          <w:szCs w:val="22"/>
        </w:rPr>
      </w:pPr>
      <w:proofErr w:type="spellStart"/>
      <w:r w:rsidRPr="00372DF2">
        <w:rPr>
          <w:rFonts w:ascii="Arial" w:hAnsi="Arial" w:cs="Arial"/>
          <w:b w:val="0"/>
          <w:bCs/>
          <w:sz w:val="24"/>
          <w:szCs w:val="22"/>
        </w:rPr>
        <w:t>Fklkjfaljaoagjjgalgjal</w:t>
      </w:r>
      <w:proofErr w:type="spellEnd"/>
      <w:r>
        <w:rPr>
          <w:rFonts w:ascii="Arial" w:hAnsi="Arial" w:cs="Arial"/>
          <w:b w:val="0"/>
          <w:bCs/>
          <w:sz w:val="24"/>
          <w:szCs w:val="22"/>
        </w:rPr>
        <w:t xml:space="preserve"> </w:t>
      </w:r>
      <w:proofErr w:type="spellStart"/>
      <w:r w:rsidRPr="00710125">
        <w:rPr>
          <w:rFonts w:ascii="Arial" w:hAnsi="Arial" w:cs="Arial"/>
          <w:b w:val="0"/>
          <w:bCs/>
          <w:sz w:val="24"/>
          <w:szCs w:val="24"/>
        </w:rPr>
        <w:t>jglkfakjalfkkjlfajgajgjaf</w:t>
      </w:r>
      <w:proofErr w:type="spellEnd"/>
      <w:r w:rsidR="00710125" w:rsidRPr="00710125">
        <w:rPr>
          <w:rFonts w:ascii="Arial" w:hAnsi="Arial" w:cs="Arial"/>
          <w:b w:val="0"/>
          <w:bCs/>
          <w:sz w:val="24"/>
          <w:szCs w:val="24"/>
        </w:rPr>
        <w:t xml:space="preserve"> </w:t>
      </w:r>
      <w:proofErr w:type="spellStart"/>
      <w:r w:rsidRPr="00710125">
        <w:rPr>
          <w:rFonts w:ascii="Arial" w:hAnsi="Arial" w:cs="Arial"/>
          <w:b w:val="0"/>
          <w:bCs/>
          <w:sz w:val="24"/>
          <w:szCs w:val="24"/>
        </w:rPr>
        <w:t>jfakfafjfafdjlkafjjl</w:t>
      </w:r>
      <w:proofErr w:type="spellEnd"/>
      <w:r w:rsidR="00710125" w:rsidRPr="00710125">
        <w:rPr>
          <w:rFonts w:ascii="Arial" w:hAnsi="Arial" w:cs="Arial"/>
          <w:b w:val="0"/>
          <w:bCs/>
          <w:sz w:val="24"/>
          <w:szCs w:val="24"/>
        </w:rPr>
        <w:t xml:space="preserve"> </w:t>
      </w:r>
      <w:proofErr w:type="spellStart"/>
      <w:r w:rsidRPr="00710125">
        <w:rPr>
          <w:rFonts w:ascii="Arial" w:hAnsi="Arial" w:cs="Arial"/>
          <w:b w:val="0"/>
          <w:bCs/>
          <w:sz w:val="24"/>
          <w:szCs w:val="24"/>
        </w:rPr>
        <w:t>kçakfjhlfdkjhhlfkkjh</w:t>
      </w:r>
      <w:proofErr w:type="spellEnd"/>
      <w:r w:rsidR="00710125" w:rsidRPr="00710125">
        <w:rPr>
          <w:rFonts w:ascii="Arial" w:hAnsi="Arial" w:cs="Arial"/>
          <w:b w:val="0"/>
          <w:bCs/>
          <w:sz w:val="24"/>
          <w:szCs w:val="24"/>
        </w:rPr>
        <w:t xml:space="preserve"> </w:t>
      </w:r>
      <w:proofErr w:type="spellStart"/>
      <w:r w:rsidRPr="00710125">
        <w:rPr>
          <w:rFonts w:ascii="Arial" w:hAnsi="Arial" w:cs="Arial"/>
          <w:b w:val="0"/>
          <w:bCs/>
          <w:sz w:val="24"/>
          <w:szCs w:val="24"/>
        </w:rPr>
        <w:t>lkfkjflkdkjflkjhflskk</w:t>
      </w:r>
      <w:proofErr w:type="spellEnd"/>
      <w:r w:rsidR="00710125" w:rsidRPr="00710125">
        <w:rPr>
          <w:rFonts w:ascii="Arial" w:hAnsi="Arial" w:cs="Arial"/>
          <w:b w:val="0"/>
          <w:bCs/>
          <w:sz w:val="24"/>
          <w:szCs w:val="24"/>
        </w:rPr>
        <w:t xml:space="preserve"> </w:t>
      </w:r>
      <w:proofErr w:type="spellStart"/>
      <w:r w:rsidRPr="00710125">
        <w:rPr>
          <w:rFonts w:ascii="Arial" w:hAnsi="Arial" w:cs="Arial"/>
          <w:b w:val="0"/>
          <w:bCs/>
          <w:sz w:val="24"/>
          <w:szCs w:val="24"/>
        </w:rPr>
        <w:t>jsflkkjhflskkjhflkhjfl</w:t>
      </w:r>
      <w:proofErr w:type="spellEnd"/>
      <w:r w:rsidR="00710125" w:rsidRPr="00710125">
        <w:rPr>
          <w:rFonts w:ascii="Arial" w:hAnsi="Arial" w:cs="Arial"/>
          <w:b w:val="0"/>
          <w:bCs/>
          <w:sz w:val="24"/>
          <w:szCs w:val="24"/>
        </w:rPr>
        <w:t xml:space="preserve"> </w:t>
      </w:r>
      <w:proofErr w:type="spellStart"/>
      <w:r w:rsidRPr="00710125">
        <w:rPr>
          <w:rFonts w:ascii="Arial" w:hAnsi="Arial" w:cs="Arial"/>
          <w:b w:val="0"/>
          <w:bCs/>
          <w:sz w:val="24"/>
          <w:szCs w:val="24"/>
        </w:rPr>
        <w:t>kkjhfsljhlfkkhjslfkkhjflskkj</w:t>
      </w:r>
      <w:proofErr w:type="spellEnd"/>
      <w:r w:rsidR="00710125" w:rsidRPr="00710125">
        <w:rPr>
          <w:rFonts w:ascii="Arial" w:hAnsi="Arial" w:cs="Arial"/>
          <w:b w:val="0"/>
          <w:bCs/>
          <w:sz w:val="24"/>
          <w:szCs w:val="24"/>
        </w:rPr>
        <w:t xml:space="preserve"> </w:t>
      </w:r>
      <w:proofErr w:type="spellStart"/>
      <w:r w:rsidRPr="00710125">
        <w:rPr>
          <w:rFonts w:ascii="Arial" w:hAnsi="Arial" w:cs="Arial"/>
          <w:b w:val="0"/>
          <w:bCs/>
          <w:sz w:val="24"/>
          <w:szCs w:val="24"/>
        </w:rPr>
        <w:t>hlfkkhj</w:t>
      </w:r>
      <w:proofErr w:type="spellEnd"/>
      <w:r w:rsidRPr="00710125">
        <w:rPr>
          <w:rFonts w:ascii="Arial" w:hAnsi="Arial" w:cs="Arial"/>
          <w:b w:val="0"/>
          <w:bCs/>
          <w:sz w:val="24"/>
          <w:szCs w:val="24"/>
        </w:rPr>
        <w:t xml:space="preserve"> </w:t>
      </w:r>
      <w:proofErr w:type="spellStart"/>
      <w:r w:rsidRPr="00710125">
        <w:rPr>
          <w:rFonts w:ascii="Arial" w:hAnsi="Arial" w:cs="Arial"/>
          <w:b w:val="0"/>
          <w:bCs/>
          <w:sz w:val="24"/>
          <w:szCs w:val="24"/>
        </w:rPr>
        <w:t>gkjfsçlljsfçllgj</w:t>
      </w:r>
      <w:proofErr w:type="spellEnd"/>
      <w:r w:rsidRPr="00710125">
        <w:rPr>
          <w:rFonts w:ascii="Arial" w:hAnsi="Arial" w:cs="Arial"/>
          <w:b w:val="0"/>
          <w:bCs/>
          <w:sz w:val="24"/>
          <w:szCs w:val="24"/>
        </w:rPr>
        <w:t xml:space="preserve"> </w:t>
      </w:r>
      <w:proofErr w:type="spellStart"/>
      <w:r w:rsidRPr="00710125">
        <w:rPr>
          <w:rFonts w:ascii="Arial" w:hAnsi="Arial" w:cs="Arial"/>
          <w:b w:val="0"/>
          <w:bCs/>
          <w:sz w:val="24"/>
          <w:szCs w:val="24"/>
        </w:rPr>
        <w:t>fkjgaçhalfdkdjglk</w:t>
      </w:r>
      <w:proofErr w:type="spellEnd"/>
      <w:r w:rsidR="00710125" w:rsidRPr="00710125">
        <w:rPr>
          <w:rFonts w:ascii="Arial" w:hAnsi="Arial" w:cs="Arial"/>
          <w:b w:val="0"/>
          <w:bCs/>
          <w:sz w:val="24"/>
          <w:szCs w:val="24"/>
        </w:rPr>
        <w:t xml:space="preserve"> </w:t>
      </w:r>
      <w:proofErr w:type="spellStart"/>
      <w:proofErr w:type="gramStart"/>
      <w:r w:rsidRPr="00710125">
        <w:rPr>
          <w:rFonts w:ascii="Arial" w:hAnsi="Arial" w:cs="Arial"/>
          <w:b w:val="0"/>
          <w:bCs/>
          <w:sz w:val="24"/>
          <w:szCs w:val="24"/>
        </w:rPr>
        <w:t>lakdjgg</w:t>
      </w:r>
      <w:proofErr w:type="spellEnd"/>
      <w:r w:rsidRPr="00710125">
        <w:rPr>
          <w:rFonts w:ascii="Arial" w:hAnsi="Arial" w:cs="Arial"/>
          <w:b w:val="0"/>
          <w:bCs/>
          <w:sz w:val="24"/>
          <w:szCs w:val="24"/>
        </w:rPr>
        <w:t xml:space="preserve">  </w:t>
      </w:r>
      <w:proofErr w:type="spellStart"/>
      <w:r w:rsidRPr="00710125">
        <w:rPr>
          <w:rFonts w:ascii="Arial" w:hAnsi="Arial" w:cs="Arial"/>
          <w:b w:val="0"/>
          <w:bCs/>
          <w:sz w:val="24"/>
          <w:szCs w:val="24"/>
        </w:rPr>
        <w:t>kgkgjfkgjflk</w:t>
      </w:r>
      <w:proofErr w:type="spellEnd"/>
      <w:proofErr w:type="gramEnd"/>
      <w:r w:rsidR="00710125" w:rsidRPr="00710125">
        <w:rPr>
          <w:rFonts w:ascii="Arial" w:hAnsi="Arial" w:cs="Arial"/>
          <w:b w:val="0"/>
          <w:bCs/>
          <w:sz w:val="24"/>
          <w:szCs w:val="24"/>
        </w:rPr>
        <w:t xml:space="preserve"> </w:t>
      </w:r>
      <w:proofErr w:type="spellStart"/>
      <w:proofErr w:type="gramStart"/>
      <w:r w:rsidRPr="00710125">
        <w:rPr>
          <w:rFonts w:ascii="Arial" w:hAnsi="Arial" w:cs="Arial"/>
          <w:b w:val="0"/>
          <w:bCs/>
          <w:sz w:val="24"/>
          <w:szCs w:val="24"/>
        </w:rPr>
        <w:t>jflkjgfslkjfs</w:t>
      </w:r>
      <w:proofErr w:type="spellEnd"/>
      <w:r w:rsidRPr="00710125">
        <w:rPr>
          <w:rFonts w:ascii="Arial" w:hAnsi="Arial" w:cs="Arial"/>
          <w:b w:val="0"/>
          <w:bCs/>
          <w:sz w:val="24"/>
          <w:szCs w:val="24"/>
        </w:rPr>
        <w:t xml:space="preserve">  </w:t>
      </w:r>
      <w:proofErr w:type="spellStart"/>
      <w:r w:rsidRPr="00710125">
        <w:rPr>
          <w:rFonts w:ascii="Arial" w:hAnsi="Arial" w:cs="Arial"/>
          <w:b w:val="0"/>
          <w:bCs/>
          <w:sz w:val="24"/>
          <w:szCs w:val="24"/>
        </w:rPr>
        <w:t>gfljfgfkfjçfj</w:t>
      </w:r>
      <w:proofErr w:type="spellEnd"/>
      <w:proofErr w:type="gramEnd"/>
      <w:r w:rsidR="00710125" w:rsidRPr="00710125">
        <w:rPr>
          <w:rFonts w:ascii="Arial" w:hAnsi="Arial" w:cs="Arial"/>
          <w:b w:val="0"/>
          <w:bCs/>
          <w:sz w:val="24"/>
          <w:szCs w:val="24"/>
        </w:rPr>
        <w:t xml:space="preserve"> </w:t>
      </w:r>
      <w:proofErr w:type="spellStart"/>
      <w:r w:rsidRPr="00710125">
        <w:rPr>
          <w:rFonts w:ascii="Arial" w:hAnsi="Arial" w:cs="Arial"/>
          <w:b w:val="0"/>
          <w:bCs/>
          <w:sz w:val="24"/>
          <w:szCs w:val="24"/>
        </w:rPr>
        <w:t>glafkjdgfsljsfdlkdjjg</w:t>
      </w:r>
      <w:proofErr w:type="spellEnd"/>
      <w:r w:rsidR="00710125" w:rsidRPr="00710125">
        <w:rPr>
          <w:rFonts w:ascii="Arial" w:hAnsi="Arial" w:cs="Arial"/>
          <w:b w:val="0"/>
          <w:bCs/>
          <w:sz w:val="24"/>
          <w:szCs w:val="24"/>
        </w:rPr>
        <w:t xml:space="preserve"> </w:t>
      </w:r>
      <w:proofErr w:type="spellStart"/>
      <w:r w:rsidRPr="00710125">
        <w:rPr>
          <w:rFonts w:ascii="Arial" w:hAnsi="Arial" w:cs="Arial"/>
          <w:b w:val="0"/>
          <w:bCs/>
          <w:sz w:val="24"/>
          <w:szCs w:val="24"/>
        </w:rPr>
        <w:t>lklfdkgjgkj</w:t>
      </w:r>
      <w:proofErr w:type="spellEnd"/>
    </w:p>
    <w:p w14:paraId="098BA5CC" w14:textId="77777777" w:rsidR="00372DF2" w:rsidRDefault="00372DF2" w:rsidP="00372DF2">
      <w:pPr>
        <w:pStyle w:val="Ttulo"/>
        <w:spacing w:line="360" w:lineRule="auto"/>
        <w:jc w:val="both"/>
        <w:textDirection w:val="btLr"/>
        <w:rPr>
          <w:rFonts w:ascii="Arial" w:hAnsi="Arial" w:cs="Arial"/>
          <w:sz w:val="24"/>
          <w:szCs w:val="22"/>
        </w:rPr>
      </w:pPr>
    </w:p>
    <w:p w14:paraId="33AAD27E" w14:textId="5DC79A1A" w:rsidR="00372DF2" w:rsidRPr="00E16709" w:rsidRDefault="00372DF2" w:rsidP="00E16709">
      <w:pPr>
        <w:pStyle w:val="Ttulo"/>
        <w:numPr>
          <w:ilvl w:val="1"/>
          <w:numId w:val="30"/>
        </w:numPr>
        <w:suppressAutoHyphens/>
        <w:spacing w:line="360" w:lineRule="auto"/>
        <w:jc w:val="left"/>
        <w:textDirection w:val="btLr"/>
        <w:textAlignment w:val="top"/>
        <w:outlineLvl w:val="0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Objetivos específicos</w:t>
      </w:r>
    </w:p>
    <w:p w14:paraId="5FAEA0F6" w14:textId="77777777" w:rsidR="00E16709" w:rsidRDefault="00E16709" w:rsidP="00E1670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B81947C" w14:textId="0C216434" w:rsidR="00710125" w:rsidRPr="00A27EBA" w:rsidRDefault="00710125" w:rsidP="00A27EBA">
      <w:pPr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27EBA">
        <w:rPr>
          <w:rFonts w:ascii="Arial" w:hAnsi="Arial" w:cs="Arial"/>
          <w:sz w:val="24"/>
        </w:rPr>
        <w:t>Fklkjfaljaoagjjgalgjal</w:t>
      </w:r>
      <w:proofErr w:type="spellEnd"/>
      <w:r w:rsidRPr="00A27EBA">
        <w:rPr>
          <w:rFonts w:ascii="Arial" w:hAnsi="Arial" w:cs="Arial"/>
          <w:sz w:val="24"/>
        </w:rPr>
        <w:t xml:space="preserve"> </w:t>
      </w:r>
      <w:proofErr w:type="spellStart"/>
      <w:r w:rsidRPr="00A27EBA">
        <w:rPr>
          <w:rFonts w:ascii="Arial" w:hAnsi="Arial" w:cs="Arial"/>
          <w:sz w:val="24"/>
          <w:szCs w:val="24"/>
        </w:rPr>
        <w:t>jglkfakjalfkkjlfajgajgjaf</w:t>
      </w:r>
      <w:proofErr w:type="spellEnd"/>
      <w:r w:rsidRPr="00A27E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7EBA">
        <w:rPr>
          <w:rFonts w:ascii="Arial" w:hAnsi="Arial" w:cs="Arial"/>
          <w:sz w:val="24"/>
          <w:szCs w:val="24"/>
        </w:rPr>
        <w:t>jfakfafjfafdjlkafjjl</w:t>
      </w:r>
      <w:proofErr w:type="spellEnd"/>
      <w:r w:rsidR="00A27EBA">
        <w:rPr>
          <w:rFonts w:ascii="Arial" w:hAnsi="Arial" w:cs="Arial"/>
          <w:sz w:val="24"/>
          <w:szCs w:val="24"/>
        </w:rPr>
        <w:t>;</w:t>
      </w:r>
    </w:p>
    <w:p w14:paraId="27C141F5" w14:textId="780DD9DB" w:rsidR="00A27EBA" w:rsidRPr="00A27EBA" w:rsidRDefault="00A27EBA" w:rsidP="00A27EBA">
      <w:pPr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27EBA">
        <w:rPr>
          <w:rFonts w:ascii="Arial" w:hAnsi="Arial" w:cs="Arial"/>
          <w:sz w:val="24"/>
        </w:rPr>
        <w:t>Fklkjfaljaoagjjgalgjal</w:t>
      </w:r>
      <w:proofErr w:type="spellEnd"/>
      <w:r w:rsidRPr="00A27EBA">
        <w:rPr>
          <w:rFonts w:ascii="Arial" w:hAnsi="Arial" w:cs="Arial"/>
          <w:sz w:val="24"/>
        </w:rPr>
        <w:t xml:space="preserve"> </w:t>
      </w:r>
      <w:proofErr w:type="spellStart"/>
      <w:r w:rsidRPr="00A27EBA">
        <w:rPr>
          <w:rFonts w:ascii="Arial" w:hAnsi="Arial" w:cs="Arial"/>
          <w:sz w:val="24"/>
          <w:szCs w:val="24"/>
        </w:rPr>
        <w:t>jglkfakjalfkkjlfajgajgjaf</w:t>
      </w:r>
      <w:proofErr w:type="spellEnd"/>
      <w:r w:rsidRPr="00A27E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7EBA">
        <w:rPr>
          <w:rFonts w:ascii="Arial" w:hAnsi="Arial" w:cs="Arial"/>
          <w:sz w:val="24"/>
          <w:szCs w:val="24"/>
        </w:rPr>
        <w:t>jfakfafjfafdjlkafjjl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3E624956" w14:textId="466BA4E3" w:rsidR="00A27EBA" w:rsidRDefault="00A27EBA" w:rsidP="00A27EBA">
      <w:pPr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27EBA">
        <w:rPr>
          <w:rFonts w:ascii="Arial" w:hAnsi="Arial" w:cs="Arial"/>
          <w:sz w:val="24"/>
        </w:rPr>
        <w:t>Fklkjfaljaoagjjgalgjal</w:t>
      </w:r>
      <w:proofErr w:type="spellEnd"/>
      <w:r w:rsidRPr="00A27EBA">
        <w:rPr>
          <w:rFonts w:ascii="Arial" w:hAnsi="Arial" w:cs="Arial"/>
          <w:sz w:val="24"/>
        </w:rPr>
        <w:t xml:space="preserve"> </w:t>
      </w:r>
      <w:proofErr w:type="spellStart"/>
      <w:r w:rsidRPr="00A27EBA">
        <w:rPr>
          <w:rFonts w:ascii="Arial" w:hAnsi="Arial" w:cs="Arial"/>
          <w:sz w:val="24"/>
          <w:szCs w:val="24"/>
        </w:rPr>
        <w:t>jglkfakjalfkkjlfajgajgjaf</w:t>
      </w:r>
      <w:proofErr w:type="spellEnd"/>
      <w:r w:rsidRPr="00A27E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7EBA">
        <w:rPr>
          <w:rFonts w:ascii="Arial" w:hAnsi="Arial" w:cs="Arial"/>
          <w:sz w:val="24"/>
          <w:szCs w:val="24"/>
        </w:rPr>
        <w:t>jfakfafjfafdjlkafjjl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1138114" w14:textId="77777777" w:rsidR="00A27EBA" w:rsidRDefault="00A27EBA" w:rsidP="00A27EB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75CA5C9" w14:textId="21546DB9" w:rsidR="00A27EBA" w:rsidRDefault="00A27EBA" w:rsidP="00A27EBA">
      <w:pPr>
        <w:pStyle w:val="Ttulo"/>
        <w:numPr>
          <w:ilvl w:val="0"/>
          <w:numId w:val="30"/>
        </w:numPr>
        <w:suppressAutoHyphens/>
        <w:spacing w:line="360" w:lineRule="auto"/>
        <w:jc w:val="left"/>
        <w:textDirection w:val="btLr"/>
        <w:textAlignment w:val="top"/>
        <w:outlineLvl w:val="0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REVISÃO DE LITERATURA</w:t>
      </w:r>
    </w:p>
    <w:p w14:paraId="16E9833E" w14:textId="77777777" w:rsidR="00A27EBA" w:rsidRDefault="00A27EBA" w:rsidP="00A27EB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6BBF01D" w14:textId="20398EF3" w:rsidR="00A27EBA" w:rsidRDefault="00DB580D" w:rsidP="00A27EBA">
      <w:pPr>
        <w:pStyle w:val="Ttulo"/>
        <w:numPr>
          <w:ilvl w:val="1"/>
          <w:numId w:val="30"/>
        </w:numPr>
        <w:suppressAutoHyphens/>
        <w:spacing w:line="360" w:lineRule="auto"/>
        <w:jc w:val="left"/>
        <w:textDirection w:val="btLr"/>
        <w:textAlignment w:val="top"/>
        <w:outlineLvl w:val="0"/>
        <w:rPr>
          <w:rFonts w:ascii="Arial" w:hAnsi="Arial" w:cs="Arial"/>
          <w:sz w:val="24"/>
          <w:szCs w:val="22"/>
        </w:rPr>
      </w:pPr>
      <w:proofErr w:type="spellStart"/>
      <w:r>
        <w:rPr>
          <w:rFonts w:ascii="Arial" w:hAnsi="Arial" w:cs="Arial"/>
          <w:sz w:val="24"/>
          <w:szCs w:val="22"/>
        </w:rPr>
        <w:t>Hkdjfaoj</w:t>
      </w:r>
      <w:proofErr w:type="spellEnd"/>
      <w:r>
        <w:rPr>
          <w:rFonts w:ascii="Arial" w:hAnsi="Arial" w:cs="Arial"/>
          <w:sz w:val="24"/>
          <w:szCs w:val="22"/>
        </w:rPr>
        <w:t xml:space="preserve"> </w:t>
      </w:r>
      <w:proofErr w:type="spellStart"/>
      <w:r>
        <w:rPr>
          <w:rFonts w:ascii="Arial" w:hAnsi="Arial" w:cs="Arial"/>
          <w:sz w:val="24"/>
          <w:szCs w:val="22"/>
        </w:rPr>
        <w:t>jaogjpg</w:t>
      </w:r>
      <w:proofErr w:type="spellEnd"/>
    </w:p>
    <w:p w14:paraId="52F7781A" w14:textId="77777777" w:rsidR="00A27EBA" w:rsidRDefault="00A27EBA" w:rsidP="00A27EBA">
      <w:pPr>
        <w:pStyle w:val="Ttulo"/>
        <w:spacing w:line="360" w:lineRule="auto"/>
        <w:ind w:firstLine="709"/>
        <w:jc w:val="both"/>
        <w:textDirection w:val="btLr"/>
        <w:rPr>
          <w:rFonts w:ascii="Arial" w:hAnsi="Arial" w:cs="Arial"/>
          <w:sz w:val="24"/>
          <w:szCs w:val="22"/>
        </w:rPr>
      </w:pPr>
    </w:p>
    <w:p w14:paraId="28AF4377" w14:textId="7AC7690A" w:rsidR="00A27EBA" w:rsidRDefault="00A27EBA" w:rsidP="00DB580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DB580D">
        <w:rPr>
          <w:rFonts w:ascii="Arial" w:hAnsi="Arial" w:cs="Arial"/>
          <w:sz w:val="24"/>
        </w:rPr>
        <w:t>Fklkjfaljaoagjjgalgjal</w:t>
      </w:r>
      <w:proofErr w:type="spellEnd"/>
      <w:r w:rsidRPr="00DB580D">
        <w:rPr>
          <w:rFonts w:ascii="Arial" w:hAnsi="Arial" w:cs="Arial"/>
          <w:sz w:val="24"/>
        </w:rPr>
        <w:t xml:space="preserve"> </w:t>
      </w:r>
      <w:proofErr w:type="spellStart"/>
      <w:r w:rsidRPr="00DB580D">
        <w:rPr>
          <w:rFonts w:ascii="Arial" w:hAnsi="Arial" w:cs="Arial"/>
          <w:sz w:val="24"/>
          <w:szCs w:val="24"/>
        </w:rPr>
        <w:t>jglkfakjalfkkjlfajgajgjaf</w:t>
      </w:r>
      <w:proofErr w:type="spellEnd"/>
      <w:r w:rsidRPr="00DB5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580D">
        <w:rPr>
          <w:rFonts w:ascii="Arial" w:hAnsi="Arial" w:cs="Arial"/>
          <w:sz w:val="24"/>
          <w:szCs w:val="24"/>
        </w:rPr>
        <w:t>jfakfafjfafdjlkafjjl</w:t>
      </w:r>
      <w:proofErr w:type="spellEnd"/>
      <w:r w:rsidRPr="00DB5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580D">
        <w:rPr>
          <w:rFonts w:ascii="Arial" w:hAnsi="Arial" w:cs="Arial"/>
          <w:sz w:val="24"/>
          <w:szCs w:val="24"/>
        </w:rPr>
        <w:t>kçakfjhlfdkjhhlfkkjh</w:t>
      </w:r>
      <w:proofErr w:type="spellEnd"/>
      <w:r w:rsidRPr="00DB5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580D">
        <w:rPr>
          <w:rFonts w:ascii="Arial" w:hAnsi="Arial" w:cs="Arial"/>
          <w:sz w:val="24"/>
          <w:szCs w:val="24"/>
        </w:rPr>
        <w:t>lkfkjflkdkjflkjhflskk</w:t>
      </w:r>
      <w:proofErr w:type="spellEnd"/>
      <w:r w:rsidRPr="00DB58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580D">
        <w:rPr>
          <w:rFonts w:ascii="Arial" w:hAnsi="Arial" w:cs="Arial"/>
          <w:sz w:val="24"/>
          <w:szCs w:val="24"/>
        </w:rPr>
        <w:t>jsflkkjhflskkjhflkhjfl</w:t>
      </w:r>
      <w:proofErr w:type="spellEnd"/>
    </w:p>
    <w:p w14:paraId="593CBF20" w14:textId="77777777" w:rsidR="009D40FE" w:rsidRDefault="009D40FE" w:rsidP="00DB580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AD72219" w14:textId="77777777" w:rsidR="009D40FE" w:rsidRDefault="009D40FE" w:rsidP="00DB580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6DBC7B8" w14:textId="446A488E" w:rsidR="00C312F2" w:rsidRDefault="00C312F2" w:rsidP="00C312F2">
      <w:pPr>
        <w:pStyle w:val="Ttulo"/>
        <w:numPr>
          <w:ilvl w:val="0"/>
          <w:numId w:val="30"/>
        </w:numPr>
        <w:suppressAutoHyphens/>
        <w:spacing w:line="360" w:lineRule="auto"/>
        <w:jc w:val="left"/>
        <w:textDirection w:val="btLr"/>
        <w:textAlignment w:val="top"/>
        <w:outlineLvl w:val="0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lastRenderedPageBreak/>
        <w:t>REFERÊNCIAS</w:t>
      </w:r>
    </w:p>
    <w:p w14:paraId="0DD36200" w14:textId="77777777" w:rsidR="009D40FE" w:rsidRDefault="009D40FE" w:rsidP="00DB580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EBFFA18" w14:textId="77777777" w:rsidR="00715C1D" w:rsidRDefault="00715C1D" w:rsidP="00A37F84">
      <w:pPr>
        <w:widowControl w:val="0"/>
        <w:spacing w:after="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15C1D">
        <w:rPr>
          <w:rFonts w:ascii="Arial" w:eastAsia="Times New Roman" w:hAnsi="Arial" w:cs="Arial"/>
          <w:b/>
          <w:color w:val="000000"/>
          <w:sz w:val="20"/>
          <w:szCs w:val="20"/>
          <w:lang w:val="en-US"/>
        </w:rPr>
        <w:t>ABIEC.</w:t>
      </w:r>
      <w:r w:rsidRPr="00715C1D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Beef Report 2024. Brasília-DF: ABIEC. </w:t>
      </w:r>
      <w:r w:rsidRPr="00715C1D">
        <w:rPr>
          <w:rFonts w:ascii="Arial" w:eastAsia="Times New Roman" w:hAnsi="Arial" w:cs="Arial"/>
          <w:color w:val="000000"/>
          <w:sz w:val="20"/>
          <w:szCs w:val="20"/>
        </w:rPr>
        <w:t>106p. Consulta em 05/02/2025. D</w:t>
      </w:r>
      <w:r w:rsidRPr="00715C1D">
        <w:rPr>
          <w:rFonts w:ascii="Arial" w:eastAsia="Times New Roman" w:hAnsi="Arial" w:cs="Arial"/>
          <w:sz w:val="20"/>
          <w:szCs w:val="20"/>
        </w:rPr>
        <w:t xml:space="preserve">isponível em: </w:t>
      </w:r>
      <w:r w:rsidRPr="00715C1D">
        <w:rPr>
          <w:rFonts w:ascii="Arial" w:eastAsia="Times New Roman" w:hAnsi="Arial" w:cs="Arial"/>
          <w:color w:val="000000"/>
          <w:sz w:val="20"/>
          <w:szCs w:val="20"/>
        </w:rPr>
        <w:t>https://www.abiec.com.br/publicacoes/beef-report-2024-perfil-da-pecuaria-no-brasil/ </w:t>
      </w:r>
    </w:p>
    <w:p w14:paraId="0843E3EE" w14:textId="2EBCDEE6" w:rsidR="00A37F84" w:rsidRPr="00715C1D" w:rsidRDefault="00A37F84" w:rsidP="00A37F84">
      <w:pPr>
        <w:widowControl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15C1D">
        <w:rPr>
          <w:rFonts w:ascii="Arial" w:eastAsia="Times New Roman" w:hAnsi="Arial" w:cs="Arial"/>
          <w:b/>
          <w:sz w:val="20"/>
          <w:szCs w:val="20"/>
        </w:rPr>
        <w:t>BRASIL,</w:t>
      </w:r>
      <w:r w:rsidRPr="00715C1D">
        <w:rPr>
          <w:rFonts w:ascii="Arial" w:eastAsia="Times New Roman" w:hAnsi="Arial" w:cs="Arial"/>
          <w:sz w:val="20"/>
          <w:szCs w:val="20"/>
        </w:rPr>
        <w:t xml:space="preserve"> </w:t>
      </w:r>
      <w:r w:rsidRPr="00715C1D">
        <w:rPr>
          <w:rFonts w:ascii="Arial" w:eastAsia="Times New Roman" w:hAnsi="Arial" w:cs="Arial"/>
          <w:b/>
          <w:sz w:val="20"/>
          <w:szCs w:val="20"/>
        </w:rPr>
        <w:t xml:space="preserve">Decreto nº 10.936, de 12 de janeiro de 2022. </w:t>
      </w:r>
      <w:r w:rsidRPr="00715C1D">
        <w:rPr>
          <w:rFonts w:ascii="Arial" w:eastAsia="Times New Roman" w:hAnsi="Arial" w:cs="Arial"/>
          <w:sz w:val="20"/>
          <w:szCs w:val="20"/>
        </w:rPr>
        <w:t xml:space="preserve">Regulamenta a Lei nº 12.305, de 2 de agosto de 2010, que Institui a Política Nacional de Resíduos Sólidos. Diário Oficial da União, Brasília, DF, 12 </w:t>
      </w:r>
      <w:proofErr w:type="spellStart"/>
      <w:r w:rsidRPr="00715C1D">
        <w:rPr>
          <w:rFonts w:ascii="Arial" w:eastAsia="Times New Roman" w:hAnsi="Arial" w:cs="Arial"/>
          <w:sz w:val="20"/>
          <w:szCs w:val="20"/>
        </w:rPr>
        <w:t>jan</w:t>
      </w:r>
      <w:proofErr w:type="spellEnd"/>
      <w:r w:rsidRPr="00715C1D">
        <w:rPr>
          <w:rFonts w:ascii="Arial" w:eastAsia="Times New Roman" w:hAnsi="Arial" w:cs="Arial"/>
          <w:sz w:val="20"/>
          <w:szCs w:val="20"/>
        </w:rPr>
        <w:t xml:space="preserve"> 2022. Disponível em: https://www.planalto.gov.br/ccivil_03/_ato2019-2022/2022/decreto/d10936.htm. Acesso em: 26 fev. 2025.</w:t>
      </w:r>
    </w:p>
    <w:p w14:paraId="1BC2DB29" w14:textId="77777777" w:rsidR="009D40FE" w:rsidRPr="00715C1D" w:rsidRDefault="009D40FE" w:rsidP="009D40FE">
      <w:pPr>
        <w:widowControl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proofErr w:type="spellStart"/>
      <w:r w:rsidRPr="00715C1D">
        <w:rPr>
          <w:rFonts w:ascii="Arial" w:eastAsia="Times New Roman" w:hAnsi="Arial" w:cs="Arial"/>
          <w:b/>
          <w:sz w:val="20"/>
          <w:szCs w:val="20"/>
        </w:rPr>
        <w:t>Canozzi</w:t>
      </w:r>
      <w:proofErr w:type="spellEnd"/>
      <w:r w:rsidRPr="00715C1D">
        <w:rPr>
          <w:rFonts w:ascii="Arial" w:eastAsia="Times New Roman" w:hAnsi="Arial" w:cs="Arial"/>
          <w:b/>
          <w:sz w:val="20"/>
          <w:szCs w:val="20"/>
        </w:rPr>
        <w:t xml:space="preserve">, MEA. </w:t>
      </w:r>
      <w:r w:rsidRPr="00715C1D">
        <w:rPr>
          <w:rFonts w:ascii="Arial" w:eastAsia="Times New Roman" w:hAnsi="Arial" w:cs="Arial"/>
          <w:sz w:val="20"/>
          <w:szCs w:val="20"/>
        </w:rPr>
        <w:t>Pensando `Fora da caixa´: novas metodologias no estudo de temas relacionados ao bem-estar animal. In: Paranhos da Costa, MJR, Sant’Anna, AC (</w:t>
      </w:r>
      <w:proofErr w:type="spellStart"/>
      <w:r w:rsidRPr="00715C1D">
        <w:rPr>
          <w:rFonts w:ascii="Arial" w:eastAsia="Times New Roman" w:hAnsi="Arial" w:cs="Arial"/>
          <w:sz w:val="20"/>
          <w:szCs w:val="20"/>
        </w:rPr>
        <w:t>eds</w:t>
      </w:r>
      <w:proofErr w:type="spellEnd"/>
      <w:r w:rsidRPr="00715C1D">
        <w:rPr>
          <w:rFonts w:ascii="Arial" w:eastAsia="Times New Roman" w:hAnsi="Arial" w:cs="Arial"/>
          <w:sz w:val="20"/>
          <w:szCs w:val="20"/>
        </w:rPr>
        <w:t xml:space="preserve">). Bem-estar animal como valor agregado nas cadeias produtivas da pecuária. </w:t>
      </w:r>
      <w:r w:rsidRPr="00715C1D">
        <w:rPr>
          <w:rFonts w:ascii="Arial" w:eastAsia="Times New Roman" w:hAnsi="Arial" w:cs="Arial"/>
          <w:sz w:val="20"/>
          <w:szCs w:val="20"/>
          <w:lang w:val="en-US"/>
        </w:rPr>
        <w:t xml:space="preserve">1ª Ed. </w:t>
      </w:r>
      <w:proofErr w:type="spellStart"/>
      <w:r w:rsidRPr="00715C1D">
        <w:rPr>
          <w:rFonts w:ascii="Arial" w:eastAsia="Times New Roman" w:hAnsi="Arial" w:cs="Arial"/>
          <w:sz w:val="20"/>
          <w:szCs w:val="20"/>
          <w:lang w:val="en-US"/>
        </w:rPr>
        <w:t>Jaboticabal</w:t>
      </w:r>
      <w:proofErr w:type="spellEnd"/>
      <w:r w:rsidRPr="00715C1D">
        <w:rPr>
          <w:rFonts w:ascii="Arial" w:eastAsia="Times New Roman" w:hAnsi="Arial" w:cs="Arial"/>
          <w:sz w:val="20"/>
          <w:szCs w:val="20"/>
          <w:lang w:val="en-US"/>
        </w:rPr>
        <w:t>: Editora FUNEP, 2024, Cap 9, p.81-91.</w:t>
      </w:r>
    </w:p>
    <w:p w14:paraId="1D5E8305" w14:textId="77777777" w:rsidR="009D40FE" w:rsidRPr="00715C1D" w:rsidRDefault="009D40FE" w:rsidP="009D40FE">
      <w:pPr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s-ES"/>
        </w:rPr>
      </w:pPr>
      <w:r w:rsidRPr="00715C1D">
        <w:rPr>
          <w:rFonts w:ascii="Arial" w:eastAsia="Times New Roman" w:hAnsi="Arial" w:cs="Arial"/>
          <w:b/>
          <w:sz w:val="20"/>
          <w:szCs w:val="20"/>
          <w:lang w:val="en-US"/>
        </w:rPr>
        <w:t xml:space="preserve">Carvajal, M, Alaniz, A, Gutiérrez-Gómez, C, Vergara, P, </w:t>
      </w:r>
      <w:proofErr w:type="spellStart"/>
      <w:r w:rsidRPr="00715C1D">
        <w:rPr>
          <w:rFonts w:ascii="Arial" w:eastAsia="Times New Roman" w:hAnsi="Arial" w:cs="Arial"/>
          <w:b/>
          <w:sz w:val="20"/>
          <w:szCs w:val="20"/>
          <w:lang w:val="en-US"/>
        </w:rPr>
        <w:t>Sejian</w:t>
      </w:r>
      <w:proofErr w:type="spellEnd"/>
      <w:r w:rsidRPr="00715C1D">
        <w:rPr>
          <w:rFonts w:ascii="Arial" w:eastAsia="Times New Roman" w:hAnsi="Arial" w:cs="Arial"/>
          <w:b/>
          <w:sz w:val="20"/>
          <w:szCs w:val="20"/>
          <w:lang w:val="en-US"/>
        </w:rPr>
        <w:t xml:space="preserve">, V, Bozinovic, F. </w:t>
      </w:r>
      <w:r w:rsidRPr="00715C1D">
        <w:rPr>
          <w:rFonts w:ascii="Arial" w:eastAsia="Times New Roman" w:hAnsi="Arial" w:cs="Arial"/>
          <w:sz w:val="20"/>
          <w:szCs w:val="20"/>
          <w:lang w:val="en-US"/>
        </w:rPr>
        <w:t xml:space="preserve">Increasing importance of heat stress for cattle farming under future global climate scenarios. </w:t>
      </w:r>
      <w:proofErr w:type="spellStart"/>
      <w:r w:rsidRPr="00715C1D">
        <w:rPr>
          <w:rFonts w:ascii="Arial" w:eastAsia="Times New Roman" w:hAnsi="Arial" w:cs="Arial"/>
          <w:sz w:val="20"/>
          <w:szCs w:val="20"/>
          <w:lang w:val="es-ES"/>
        </w:rPr>
        <w:t>Sci</w:t>
      </w:r>
      <w:proofErr w:type="spellEnd"/>
      <w:r w:rsidRPr="00715C1D">
        <w:rPr>
          <w:rFonts w:ascii="Arial" w:eastAsia="Times New Roman" w:hAnsi="Arial" w:cs="Arial"/>
          <w:sz w:val="20"/>
          <w:szCs w:val="20"/>
          <w:lang w:val="es-ES"/>
        </w:rPr>
        <w:t xml:space="preserve">. </w:t>
      </w:r>
      <w:proofErr w:type="gramStart"/>
      <w:r w:rsidRPr="00715C1D">
        <w:rPr>
          <w:rFonts w:ascii="Arial" w:eastAsia="Times New Roman" w:hAnsi="Arial" w:cs="Arial"/>
          <w:sz w:val="20"/>
          <w:szCs w:val="20"/>
          <w:lang w:val="es-ES"/>
        </w:rPr>
        <w:t>Total</w:t>
      </w:r>
      <w:proofErr w:type="gramEnd"/>
      <w:r w:rsidRPr="00715C1D">
        <w:rPr>
          <w:rFonts w:ascii="Arial" w:eastAsia="Times New Roman" w:hAnsi="Arial" w:cs="Arial"/>
          <w:sz w:val="20"/>
          <w:szCs w:val="20"/>
          <w:lang w:val="es-ES"/>
        </w:rPr>
        <w:t xml:space="preserve"> </w:t>
      </w:r>
      <w:proofErr w:type="spellStart"/>
      <w:r w:rsidRPr="00715C1D">
        <w:rPr>
          <w:rFonts w:ascii="Arial" w:eastAsia="Times New Roman" w:hAnsi="Arial" w:cs="Arial"/>
          <w:sz w:val="20"/>
          <w:szCs w:val="20"/>
          <w:lang w:val="es-ES"/>
        </w:rPr>
        <w:t>Env</w:t>
      </w:r>
      <w:proofErr w:type="spellEnd"/>
      <w:r w:rsidRPr="00715C1D">
        <w:rPr>
          <w:rFonts w:ascii="Arial" w:eastAsia="Times New Roman" w:hAnsi="Arial" w:cs="Arial"/>
          <w:sz w:val="20"/>
          <w:szCs w:val="20"/>
          <w:lang w:val="es-ES"/>
        </w:rPr>
        <w:t>., 801, 149661, 2021.</w:t>
      </w:r>
    </w:p>
    <w:p w14:paraId="4DD52976" w14:textId="77777777" w:rsidR="009D40FE" w:rsidRPr="00715C1D" w:rsidRDefault="009D40FE" w:rsidP="009D40FE">
      <w:pPr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15C1D">
        <w:rPr>
          <w:rFonts w:ascii="Arial" w:eastAsia="Times New Roman" w:hAnsi="Arial" w:cs="Arial"/>
          <w:b/>
          <w:sz w:val="20"/>
          <w:szCs w:val="20"/>
          <w:lang w:val="es-ES"/>
        </w:rPr>
        <w:t xml:space="preserve">Ceballos, MC, Sant’Anna, AC, Boivin, X, Costa, FO. </w:t>
      </w:r>
      <w:r w:rsidRPr="00715C1D">
        <w:rPr>
          <w:rFonts w:ascii="Arial" w:eastAsia="Times New Roman" w:hAnsi="Arial" w:cs="Arial"/>
          <w:sz w:val="20"/>
          <w:szCs w:val="20"/>
          <w:lang w:val="en-US"/>
        </w:rPr>
        <w:t xml:space="preserve">Impact of good practices of handling training on beef cattle welfare and stock people attitudes and behaviors. </w:t>
      </w:r>
      <w:proofErr w:type="spellStart"/>
      <w:r w:rsidRPr="00715C1D">
        <w:rPr>
          <w:rFonts w:ascii="Arial" w:eastAsia="Times New Roman" w:hAnsi="Arial" w:cs="Arial"/>
          <w:sz w:val="20"/>
          <w:szCs w:val="20"/>
        </w:rPr>
        <w:t>Livest</w:t>
      </w:r>
      <w:proofErr w:type="spellEnd"/>
      <w:r w:rsidRPr="00715C1D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715C1D">
        <w:rPr>
          <w:rFonts w:ascii="Arial" w:eastAsia="Times New Roman" w:hAnsi="Arial" w:cs="Arial"/>
          <w:sz w:val="20"/>
          <w:szCs w:val="20"/>
        </w:rPr>
        <w:t>Sci</w:t>
      </w:r>
      <w:proofErr w:type="spellEnd"/>
      <w:r w:rsidRPr="00715C1D">
        <w:rPr>
          <w:rFonts w:ascii="Arial" w:eastAsia="Times New Roman" w:hAnsi="Arial" w:cs="Arial"/>
          <w:sz w:val="20"/>
          <w:szCs w:val="20"/>
        </w:rPr>
        <w:t>. v.216, p. 24-31, 2018.</w:t>
      </w:r>
    </w:p>
    <w:p w14:paraId="6188C637" w14:textId="77777777" w:rsidR="001C78BA" w:rsidRPr="00715C1D" w:rsidRDefault="001C78BA" w:rsidP="001C78BA">
      <w:pPr>
        <w:widowControl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15C1D">
        <w:rPr>
          <w:rFonts w:ascii="Arial" w:eastAsia="Times New Roman" w:hAnsi="Arial" w:cs="Arial"/>
          <w:b/>
          <w:sz w:val="20"/>
          <w:szCs w:val="20"/>
        </w:rPr>
        <w:t xml:space="preserve">Costa e Silva, EV, Katayama, KA, Macedo, GG, Rueda, PM, Abreu, UGP, </w:t>
      </w:r>
      <w:proofErr w:type="spellStart"/>
      <w:r w:rsidRPr="00715C1D">
        <w:rPr>
          <w:rFonts w:ascii="Arial" w:eastAsia="Times New Roman" w:hAnsi="Arial" w:cs="Arial"/>
          <w:b/>
          <w:sz w:val="20"/>
          <w:szCs w:val="20"/>
        </w:rPr>
        <w:t>Zúccari</w:t>
      </w:r>
      <w:proofErr w:type="spellEnd"/>
      <w:r w:rsidRPr="00715C1D">
        <w:rPr>
          <w:rFonts w:ascii="Arial" w:eastAsia="Times New Roman" w:hAnsi="Arial" w:cs="Arial"/>
          <w:b/>
          <w:sz w:val="20"/>
          <w:szCs w:val="20"/>
        </w:rPr>
        <w:t>, CESN</w:t>
      </w:r>
      <w:r w:rsidRPr="00715C1D">
        <w:rPr>
          <w:rFonts w:ascii="Arial" w:eastAsia="Times New Roman" w:hAnsi="Arial" w:cs="Arial"/>
          <w:sz w:val="20"/>
          <w:szCs w:val="20"/>
        </w:rPr>
        <w:t xml:space="preserve">. Efeito do manejo e de variáveis bioclimáticas sobre a taxa de gestação em vacas receptoras de embriões. Ciência Animal, v. 11, n.2, p. 280-291, 2010. </w:t>
      </w:r>
      <w:hyperlink r:id="rId14">
        <w:r w:rsidRPr="00715C1D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https://doi.org/10.5216/cab.v11i2.3166</w:t>
        </w:r>
      </w:hyperlink>
      <w:r w:rsidRPr="00715C1D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B69B881" w14:textId="20896900" w:rsidR="00963531" w:rsidRDefault="00963531" w:rsidP="00963531">
      <w:pPr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15C1D">
        <w:rPr>
          <w:rFonts w:ascii="Arial" w:eastAsia="Times New Roman" w:hAnsi="Arial" w:cs="Arial"/>
          <w:b/>
          <w:sz w:val="20"/>
          <w:szCs w:val="20"/>
        </w:rPr>
        <w:t>FAO</w:t>
      </w:r>
      <w:r w:rsidRPr="00715C1D">
        <w:rPr>
          <w:rFonts w:ascii="Arial" w:eastAsia="Times New Roman" w:hAnsi="Arial" w:cs="Arial"/>
          <w:sz w:val="20"/>
          <w:szCs w:val="20"/>
        </w:rPr>
        <w:t xml:space="preserve">. </w:t>
      </w:r>
      <w:r w:rsidRPr="00715C1D">
        <w:rPr>
          <w:rFonts w:ascii="Arial" w:eastAsia="Times New Roman" w:hAnsi="Arial" w:cs="Arial"/>
          <w:b/>
          <w:sz w:val="20"/>
          <w:szCs w:val="20"/>
        </w:rPr>
        <w:t xml:space="preserve">Codex </w:t>
      </w:r>
      <w:proofErr w:type="spellStart"/>
      <w:r w:rsidRPr="00715C1D">
        <w:rPr>
          <w:rFonts w:ascii="Arial" w:eastAsia="Times New Roman" w:hAnsi="Arial" w:cs="Arial"/>
          <w:b/>
          <w:sz w:val="20"/>
          <w:szCs w:val="20"/>
        </w:rPr>
        <w:t>Alimentarius</w:t>
      </w:r>
      <w:proofErr w:type="spellEnd"/>
      <w:r w:rsidRPr="00715C1D">
        <w:rPr>
          <w:rFonts w:ascii="Arial" w:eastAsia="Times New Roman" w:hAnsi="Arial" w:cs="Arial"/>
          <w:b/>
          <w:sz w:val="20"/>
          <w:szCs w:val="20"/>
        </w:rPr>
        <w:t xml:space="preserve"> – Normas Internacionales de </w:t>
      </w:r>
      <w:proofErr w:type="spellStart"/>
      <w:r w:rsidRPr="00715C1D">
        <w:rPr>
          <w:rFonts w:ascii="Arial" w:eastAsia="Times New Roman" w:hAnsi="Arial" w:cs="Arial"/>
          <w:b/>
          <w:sz w:val="20"/>
          <w:szCs w:val="20"/>
        </w:rPr>
        <w:t>los</w:t>
      </w:r>
      <w:proofErr w:type="spellEnd"/>
      <w:r w:rsidRPr="00715C1D">
        <w:rPr>
          <w:rFonts w:ascii="Arial" w:eastAsia="Times New Roman" w:hAnsi="Arial" w:cs="Arial"/>
          <w:b/>
          <w:sz w:val="20"/>
          <w:szCs w:val="20"/>
        </w:rPr>
        <w:t xml:space="preserve"> alimentos</w:t>
      </w:r>
      <w:r w:rsidRPr="00715C1D">
        <w:rPr>
          <w:rFonts w:ascii="Arial" w:eastAsia="Times New Roman" w:hAnsi="Arial" w:cs="Arial"/>
          <w:sz w:val="20"/>
          <w:szCs w:val="20"/>
        </w:rPr>
        <w:t xml:space="preserve">. CXM–2-2023, Roma, 2023. 56 p. Acesso em: 4/2/2025. Disponível em: </w:t>
      </w:r>
      <w:hyperlink r:id="rId15" w:history="1">
        <w:r w:rsidR="00C312F2" w:rsidRPr="00AC657D">
          <w:rPr>
            <w:rStyle w:val="Hyperlink"/>
            <w:rFonts w:ascii="Arial" w:eastAsia="Times New Roman" w:hAnsi="Arial" w:cs="Arial"/>
            <w:sz w:val="20"/>
            <w:szCs w:val="20"/>
          </w:rPr>
          <w:t>https://www.fao.org/fao-who-codexalimentarius/sh-proxy/en/?lnk=1&amp;url=https%253A%252F%252Fworkspace.fao.org%252Fsites%252Fcodex%252FStandards%252FCXM%2B2%252FMRL2s.pdf</w:t>
        </w:r>
      </w:hyperlink>
    </w:p>
    <w:p w14:paraId="05B7C649" w14:textId="77777777" w:rsidR="00522ACC" w:rsidRPr="00522ACC" w:rsidRDefault="00C312F2" w:rsidP="00522ACC">
      <w:pPr>
        <w:pStyle w:val="Ttulo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0"/>
        </w:rPr>
        <w:br w:type="page"/>
      </w:r>
      <w:r w:rsidR="00522ACC" w:rsidRPr="00522ACC">
        <w:rPr>
          <w:rFonts w:ascii="Arial" w:hAnsi="Arial" w:cs="Arial"/>
          <w:sz w:val="28"/>
          <w:szCs w:val="24"/>
        </w:rPr>
        <w:lastRenderedPageBreak/>
        <w:t xml:space="preserve">Capítulo 2. </w:t>
      </w:r>
    </w:p>
    <w:p w14:paraId="763EA10E" w14:textId="77777777" w:rsidR="00522ACC" w:rsidRPr="00522ACC" w:rsidRDefault="00522ACC" w:rsidP="00522ACC">
      <w:pPr>
        <w:pStyle w:val="Ttulo"/>
        <w:rPr>
          <w:rFonts w:ascii="Arial" w:hAnsi="Arial" w:cs="Arial"/>
          <w:sz w:val="28"/>
          <w:szCs w:val="24"/>
        </w:rPr>
      </w:pPr>
      <w:bookmarkStart w:id="1" w:name="_heading=h.c4ihg41vys07" w:colFirst="0" w:colLast="0"/>
      <w:bookmarkEnd w:id="1"/>
    </w:p>
    <w:p w14:paraId="5BB57B50" w14:textId="2F879056" w:rsidR="00522ACC" w:rsidRPr="00522ACC" w:rsidRDefault="00653BAB" w:rsidP="00522ACC">
      <w:pPr>
        <w:pStyle w:val="Ttulo"/>
        <w:rPr>
          <w:rFonts w:ascii="Arial" w:hAnsi="Arial" w:cs="Arial"/>
          <w:sz w:val="28"/>
          <w:szCs w:val="24"/>
        </w:rPr>
      </w:pPr>
      <w:bookmarkStart w:id="2" w:name="_heading=h.jojs54lcwymn" w:colFirst="0" w:colLast="0"/>
      <w:bookmarkEnd w:id="2"/>
      <w:r>
        <w:rPr>
          <w:rFonts w:ascii="Arial" w:hAnsi="Arial" w:cs="Arial"/>
          <w:sz w:val="28"/>
          <w:szCs w:val="24"/>
        </w:rPr>
        <w:t>Título em português título em português título em português</w:t>
      </w:r>
      <w:r w:rsidRPr="00653BAB">
        <w:rPr>
          <w:rFonts w:ascii="Arial" w:hAnsi="Arial" w:cs="Arial"/>
          <w:sz w:val="28"/>
          <w:szCs w:val="24"/>
        </w:rPr>
        <w:t xml:space="preserve"> </w:t>
      </w:r>
      <w:r>
        <w:rPr>
          <w:rFonts w:ascii="Arial" w:hAnsi="Arial" w:cs="Arial"/>
          <w:sz w:val="28"/>
          <w:szCs w:val="24"/>
        </w:rPr>
        <w:t>título em português</w:t>
      </w:r>
    </w:p>
    <w:p w14:paraId="5C48952F" w14:textId="77777777" w:rsidR="00522ACC" w:rsidRPr="00522ACC" w:rsidRDefault="00522ACC" w:rsidP="00522ACC">
      <w:pPr>
        <w:spacing w:after="0"/>
        <w:ind w:firstLine="720"/>
        <w:rPr>
          <w:rFonts w:ascii="Arial" w:hAnsi="Arial" w:cs="Arial"/>
          <w:i/>
          <w:sz w:val="28"/>
          <w:szCs w:val="28"/>
        </w:rPr>
      </w:pPr>
    </w:p>
    <w:p w14:paraId="76C7EF60" w14:textId="382FE53C" w:rsidR="00653BAB" w:rsidRPr="00E246FC" w:rsidRDefault="00653BAB" w:rsidP="00653BAB">
      <w:pPr>
        <w:pStyle w:val="Ttulo"/>
        <w:rPr>
          <w:rFonts w:ascii="Arial" w:hAnsi="Arial" w:cs="Arial"/>
          <w:b w:val="0"/>
          <w:bCs/>
          <w:i/>
          <w:iCs/>
          <w:sz w:val="24"/>
          <w:szCs w:val="22"/>
          <w:lang w:val="en-US"/>
        </w:rPr>
      </w:pPr>
      <w:r w:rsidRPr="00E246FC">
        <w:rPr>
          <w:rFonts w:ascii="Arial" w:hAnsi="Arial" w:cs="Arial"/>
          <w:b w:val="0"/>
          <w:bCs/>
          <w:i/>
          <w:iCs/>
          <w:sz w:val="24"/>
          <w:szCs w:val="22"/>
          <w:lang w:val="en-US"/>
        </w:rPr>
        <w:t xml:space="preserve">English title </w:t>
      </w:r>
      <w:proofErr w:type="spellStart"/>
      <w:r w:rsidRPr="00E246FC">
        <w:rPr>
          <w:rFonts w:ascii="Arial" w:hAnsi="Arial" w:cs="Arial"/>
          <w:b w:val="0"/>
          <w:bCs/>
          <w:i/>
          <w:iCs/>
          <w:sz w:val="24"/>
          <w:szCs w:val="22"/>
          <w:lang w:val="en-US"/>
        </w:rPr>
        <w:t>english</w:t>
      </w:r>
      <w:proofErr w:type="spellEnd"/>
      <w:r w:rsidRPr="00E246FC">
        <w:rPr>
          <w:rFonts w:ascii="Arial" w:hAnsi="Arial" w:cs="Arial"/>
          <w:b w:val="0"/>
          <w:bCs/>
          <w:i/>
          <w:iCs/>
          <w:sz w:val="24"/>
          <w:szCs w:val="22"/>
          <w:lang w:val="en-US"/>
        </w:rPr>
        <w:t xml:space="preserve"> title </w:t>
      </w:r>
      <w:proofErr w:type="spellStart"/>
      <w:r w:rsidRPr="00E246FC">
        <w:rPr>
          <w:rFonts w:ascii="Arial" w:hAnsi="Arial" w:cs="Arial"/>
          <w:b w:val="0"/>
          <w:bCs/>
          <w:i/>
          <w:iCs/>
          <w:sz w:val="24"/>
          <w:szCs w:val="22"/>
          <w:lang w:val="en-US"/>
        </w:rPr>
        <w:t>english</w:t>
      </w:r>
      <w:proofErr w:type="spellEnd"/>
      <w:r w:rsidRPr="00E246FC">
        <w:rPr>
          <w:rFonts w:ascii="Arial" w:hAnsi="Arial" w:cs="Arial"/>
          <w:b w:val="0"/>
          <w:bCs/>
          <w:i/>
          <w:iCs/>
          <w:sz w:val="24"/>
          <w:szCs w:val="22"/>
          <w:lang w:val="en-US"/>
        </w:rPr>
        <w:t xml:space="preserve"> title </w:t>
      </w:r>
      <w:proofErr w:type="spellStart"/>
      <w:r w:rsidRPr="00E246FC">
        <w:rPr>
          <w:rFonts w:ascii="Arial" w:hAnsi="Arial" w:cs="Arial"/>
          <w:b w:val="0"/>
          <w:bCs/>
          <w:i/>
          <w:iCs/>
          <w:sz w:val="24"/>
          <w:szCs w:val="22"/>
          <w:lang w:val="en-US"/>
        </w:rPr>
        <w:t>english</w:t>
      </w:r>
      <w:proofErr w:type="spellEnd"/>
      <w:r w:rsidRPr="00E246FC">
        <w:rPr>
          <w:rFonts w:ascii="Arial" w:hAnsi="Arial" w:cs="Arial"/>
          <w:b w:val="0"/>
          <w:bCs/>
          <w:i/>
          <w:iCs/>
          <w:sz w:val="24"/>
          <w:szCs w:val="22"/>
          <w:lang w:val="en-US"/>
        </w:rPr>
        <w:t xml:space="preserve"> title</w:t>
      </w:r>
    </w:p>
    <w:p w14:paraId="4B609581" w14:textId="77777777" w:rsidR="00653BAB" w:rsidRPr="00653BAB" w:rsidRDefault="00653BAB" w:rsidP="00522ACC">
      <w:pPr>
        <w:spacing w:after="0"/>
        <w:ind w:firstLine="720"/>
        <w:rPr>
          <w:rFonts w:ascii="Arial" w:hAnsi="Arial" w:cs="Arial"/>
          <w:i/>
          <w:sz w:val="24"/>
          <w:szCs w:val="24"/>
          <w:lang w:val="en-US"/>
        </w:rPr>
      </w:pPr>
    </w:p>
    <w:p w14:paraId="67902635" w14:textId="1B6F92D4" w:rsidR="00522ACC" w:rsidRPr="00E246FC" w:rsidRDefault="00522ACC" w:rsidP="00E246FC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E246FC">
        <w:rPr>
          <w:rFonts w:ascii="Arial" w:hAnsi="Arial" w:cs="Arial"/>
          <w:i/>
          <w:sz w:val="24"/>
          <w:szCs w:val="24"/>
        </w:rPr>
        <w:t>A ser submetido</w:t>
      </w:r>
      <w:r w:rsidR="004B39EA">
        <w:rPr>
          <w:rFonts w:ascii="Arial" w:hAnsi="Arial" w:cs="Arial"/>
          <w:i/>
          <w:sz w:val="24"/>
          <w:szCs w:val="24"/>
        </w:rPr>
        <w:t xml:space="preserve"> à</w:t>
      </w:r>
      <w:r w:rsidRPr="00E246FC">
        <w:rPr>
          <w:rFonts w:ascii="Arial" w:hAnsi="Arial" w:cs="Arial"/>
          <w:i/>
          <w:sz w:val="24"/>
          <w:szCs w:val="24"/>
        </w:rPr>
        <w:t xml:space="preserve"> </w:t>
      </w:r>
      <w:r w:rsidR="00232AA7" w:rsidRPr="00E246FC">
        <w:rPr>
          <w:rFonts w:ascii="Arial" w:hAnsi="Arial" w:cs="Arial"/>
          <w:i/>
          <w:sz w:val="24"/>
          <w:szCs w:val="24"/>
        </w:rPr>
        <w:t xml:space="preserve">Animal </w:t>
      </w:r>
      <w:proofErr w:type="spellStart"/>
      <w:r w:rsidR="00232AA7" w:rsidRPr="00E246FC">
        <w:rPr>
          <w:rFonts w:ascii="Arial" w:hAnsi="Arial" w:cs="Arial"/>
          <w:i/>
          <w:sz w:val="24"/>
          <w:szCs w:val="24"/>
        </w:rPr>
        <w:t>Reproduction</w:t>
      </w:r>
      <w:proofErr w:type="spellEnd"/>
      <w:r w:rsidRPr="00E246FC">
        <w:rPr>
          <w:rFonts w:ascii="Arial" w:hAnsi="Arial" w:cs="Arial"/>
          <w:i/>
          <w:sz w:val="24"/>
          <w:szCs w:val="24"/>
        </w:rPr>
        <w:t xml:space="preserve"> </w:t>
      </w:r>
      <w:r w:rsidR="00E246FC" w:rsidRPr="00E246FC">
        <w:rPr>
          <w:rFonts w:ascii="Arial" w:hAnsi="Arial" w:cs="Arial"/>
          <w:i/>
          <w:sz w:val="24"/>
          <w:szCs w:val="24"/>
        </w:rPr>
        <w:t>-</w:t>
      </w:r>
      <w:r w:rsidR="00E246FC">
        <w:rPr>
          <w:rFonts w:ascii="Arial" w:hAnsi="Arial" w:cs="Arial"/>
          <w:i/>
          <w:sz w:val="24"/>
          <w:szCs w:val="24"/>
        </w:rPr>
        <w:t xml:space="preserve"> </w:t>
      </w:r>
      <w:hyperlink r:id="rId16" w:history="1">
        <w:r w:rsidR="00E246FC" w:rsidRPr="00AC657D">
          <w:rPr>
            <w:rStyle w:val="Hyperlink"/>
            <w:rFonts w:ascii="Arial" w:hAnsi="Arial" w:cs="Arial"/>
            <w:i/>
            <w:sz w:val="24"/>
            <w:szCs w:val="24"/>
          </w:rPr>
          <w:t>https://www.animal-reproduction.org/instructions</w:t>
        </w:r>
      </w:hyperlink>
    </w:p>
    <w:p w14:paraId="6F653C5C" w14:textId="20169BF1" w:rsidR="00C312F2" w:rsidRPr="00E246FC" w:rsidRDefault="00C312F2" w:rsidP="00963531">
      <w:pPr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CC20EE9" w14:textId="77777777" w:rsidR="009D40FE" w:rsidRDefault="009D40FE" w:rsidP="00DB580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B7D7958" w14:textId="10D1B90A" w:rsidR="004B39EA" w:rsidRPr="00E246FC" w:rsidRDefault="004B39EA" w:rsidP="00DB580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Redigir nas normas da revista</w:t>
      </w:r>
    </w:p>
    <w:p w14:paraId="190703DD" w14:textId="77777777" w:rsidR="00143BAD" w:rsidRPr="00E246FC" w:rsidRDefault="00143BAD" w:rsidP="00130B88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5C44C7B4" w14:textId="4C6A5A80" w:rsidR="00143BAD" w:rsidRPr="00E246FC" w:rsidRDefault="004F4A29" w:rsidP="00130B88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E246FC">
        <w:rPr>
          <w:rFonts w:ascii="Arial" w:hAnsi="Arial" w:cs="Arial"/>
          <w:color w:val="000000"/>
          <w:sz w:val="20"/>
          <w:szCs w:val="20"/>
        </w:rPr>
        <w:br w:type="page"/>
      </w:r>
    </w:p>
    <w:p w14:paraId="05A8C998" w14:textId="3D2C0190" w:rsidR="00130B88" w:rsidRDefault="00130B88" w:rsidP="00130B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4F4A29"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 1</w:t>
      </w:r>
    </w:p>
    <w:p w14:paraId="374A755B" w14:textId="77777777" w:rsidR="00130B88" w:rsidRPr="00130B88" w:rsidRDefault="00130B88" w:rsidP="00130B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30B88">
        <w:rPr>
          <w:rFonts w:ascii="Arial" w:eastAsia="Times New Roman" w:hAnsi="Arial" w:cs="Arial"/>
          <w:b/>
          <w:bCs/>
          <w:color w:val="000000"/>
          <w:sz w:val="20"/>
          <w:szCs w:val="20"/>
        </w:rPr>
        <w:t>DECLARAÇÃO DE USO DE INTELIGÊNCIA ARTIFICIAL</w:t>
      </w:r>
    </w:p>
    <w:p w14:paraId="3E84F32F" w14:textId="77777777" w:rsidR="00130B88" w:rsidRPr="00130B88" w:rsidRDefault="00C20813" w:rsidP="00130B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="00130B88" w:rsidRPr="00130B88">
        <w:rPr>
          <w:rFonts w:ascii="Arial" w:eastAsia="Times New Roman" w:hAnsi="Arial" w:cs="Arial"/>
          <w:b/>
          <w:bCs/>
          <w:color w:val="000000"/>
          <w:sz w:val="20"/>
          <w:szCs w:val="20"/>
        </w:rPr>
        <w:t>Programa de Pós-Graduação em Ciências Veterinárias</w:t>
      </w:r>
    </w:p>
    <w:p w14:paraId="6EF78E18" w14:textId="77777777" w:rsidR="00130B88" w:rsidRPr="00130B88" w:rsidRDefault="00130B88" w:rsidP="00130B8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14:paraId="30603C6D" w14:textId="77777777" w:rsidR="00197F93" w:rsidRPr="00130B88" w:rsidRDefault="00197F93" w:rsidP="00197F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6FAFB49" w14:textId="0323F39A" w:rsidR="00197F93" w:rsidRDefault="00197F93" w:rsidP="00197F93">
      <w:pPr>
        <w:pStyle w:val="PargrafodaLista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</w:rPr>
      </w:pPr>
      <w:r w:rsidRPr="00197F93">
        <w:rPr>
          <w:rFonts w:ascii="Arial" w:hAnsi="Arial" w:cs="Arial"/>
          <w:b/>
          <w:bCs/>
          <w:color w:val="000000"/>
        </w:rPr>
        <w:t>Tipo de produto:</w:t>
      </w:r>
      <w:r w:rsidRPr="0052209E">
        <w:rPr>
          <w:rFonts w:ascii="Arial" w:hAnsi="Arial" w:cs="Arial"/>
          <w:color w:val="000000"/>
        </w:rPr>
        <w:t xml:space="preserve"> (declarar qual produto: Dissertação</w:t>
      </w:r>
      <w:r w:rsidR="001A1F7C">
        <w:rPr>
          <w:rFonts w:ascii="Arial" w:hAnsi="Arial" w:cs="Arial"/>
          <w:color w:val="000000"/>
        </w:rPr>
        <w:t xml:space="preserve"> ou</w:t>
      </w:r>
      <w:r w:rsidRPr="0052209E">
        <w:rPr>
          <w:rFonts w:ascii="Arial" w:hAnsi="Arial" w:cs="Arial"/>
          <w:color w:val="000000"/>
        </w:rPr>
        <w:t xml:space="preserve"> tese, Artigo científico, Caderno técnico, Projeto de pesquisa, Resumo, Slides) </w:t>
      </w:r>
    </w:p>
    <w:p w14:paraId="5723F68C" w14:textId="77777777" w:rsidR="00197F93" w:rsidRPr="0052209E" w:rsidRDefault="00197F93" w:rsidP="00197F93">
      <w:pPr>
        <w:pStyle w:val="PargrafodaLista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</w:rPr>
      </w:pPr>
    </w:p>
    <w:p w14:paraId="2A131419" w14:textId="3A3B4C13" w:rsidR="00130B88" w:rsidRPr="00130B88" w:rsidRDefault="00197F93" w:rsidP="00130B88">
      <w:pPr>
        <w:pStyle w:val="PargrafodaLista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</w:rPr>
      </w:pPr>
      <w:r w:rsidRPr="00E35AB7">
        <w:rPr>
          <w:rFonts w:ascii="Arial" w:hAnsi="Arial" w:cs="Arial"/>
          <w:b/>
          <w:bCs/>
          <w:color w:val="000000"/>
        </w:rPr>
        <w:t>Parte do trabalho referida</w:t>
      </w:r>
      <w:r>
        <w:rPr>
          <w:rFonts w:ascii="Arial" w:hAnsi="Arial" w:cs="Arial"/>
          <w:color w:val="000000"/>
        </w:rPr>
        <w:t xml:space="preserve">: </w:t>
      </w:r>
      <w:r w:rsidR="00130B88" w:rsidRPr="00130B88">
        <w:rPr>
          <w:rFonts w:ascii="Arial" w:hAnsi="Arial" w:cs="Arial"/>
          <w:color w:val="000000"/>
        </w:rPr>
        <w:t>Capítulo</w:t>
      </w:r>
      <w:r w:rsidR="00E35AB7">
        <w:rPr>
          <w:rFonts w:ascii="Arial" w:hAnsi="Arial" w:cs="Arial"/>
          <w:color w:val="000000"/>
        </w:rPr>
        <w:t xml:space="preserve"> X </w:t>
      </w:r>
    </w:p>
    <w:p w14:paraId="794325A4" w14:textId="77777777" w:rsidR="0052209E" w:rsidRDefault="0052209E" w:rsidP="00130B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7F9DDC38" w14:textId="16B6AE23" w:rsidR="00130B88" w:rsidRPr="00130B88" w:rsidRDefault="00130B88" w:rsidP="00130B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403C2C">
        <w:rPr>
          <w:rFonts w:ascii="Arial" w:eastAsia="Times New Roman" w:hAnsi="Arial" w:cs="Arial"/>
          <w:b/>
          <w:bCs/>
          <w:color w:val="000000"/>
          <w:sz w:val="20"/>
          <w:szCs w:val="20"/>
        </w:rPr>
        <w:t>Declarante</w:t>
      </w:r>
      <w:r w:rsidRPr="00130B88">
        <w:rPr>
          <w:rFonts w:ascii="Arial" w:eastAsia="Times New Roman" w:hAnsi="Arial" w:cs="Arial"/>
          <w:color w:val="000000"/>
          <w:sz w:val="20"/>
          <w:szCs w:val="20"/>
        </w:rPr>
        <w:t xml:space="preserve">: </w:t>
      </w:r>
      <w:r w:rsidR="0022090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2090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2090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2090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2090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2090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2090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E35AB7">
        <w:rPr>
          <w:rFonts w:ascii="Arial" w:eastAsia="Times New Roman" w:hAnsi="Arial" w:cs="Arial"/>
          <w:b/>
          <w:bCs/>
          <w:color w:val="000000"/>
          <w:sz w:val="20"/>
          <w:szCs w:val="20"/>
        </w:rPr>
        <w:t>RGA:</w:t>
      </w:r>
    </w:p>
    <w:p w14:paraId="661652CB" w14:textId="47224CEB" w:rsidR="00130B88" w:rsidRPr="00130B88" w:rsidRDefault="00130B88" w:rsidP="00130B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W w:w="7586" w:type="dxa"/>
        <w:tblInd w:w="113" w:type="dxa"/>
        <w:tblLook w:val="04A0" w:firstRow="1" w:lastRow="0" w:firstColumn="1" w:lastColumn="0" w:noHBand="0" w:noVBand="1"/>
      </w:tblPr>
      <w:tblGrid>
        <w:gridCol w:w="729"/>
        <w:gridCol w:w="718"/>
        <w:gridCol w:w="1275"/>
        <w:gridCol w:w="1026"/>
        <w:gridCol w:w="959"/>
        <w:gridCol w:w="2879"/>
      </w:tblGrid>
      <w:tr w:rsidR="00E35AB7" w:rsidRPr="00BA35B4" w14:paraId="58B44121" w14:textId="77777777" w:rsidTr="00C4682E">
        <w:tc>
          <w:tcPr>
            <w:tcW w:w="729" w:type="dxa"/>
          </w:tcPr>
          <w:p w14:paraId="5510C09B" w14:textId="77777777" w:rsidR="00E35AB7" w:rsidRPr="00BA35B4" w:rsidRDefault="00E35AB7" w:rsidP="00C4682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0B8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Nível:</w:t>
            </w:r>
          </w:p>
        </w:tc>
        <w:tc>
          <w:tcPr>
            <w:tcW w:w="718" w:type="dxa"/>
          </w:tcPr>
          <w:p w14:paraId="7EB9E3BB" w14:textId="77777777" w:rsidR="00E35AB7" w:rsidRPr="00BA35B4" w:rsidRDefault="00E35AB7" w:rsidP="00C4682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A3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     )</w:t>
            </w:r>
          </w:p>
        </w:tc>
        <w:tc>
          <w:tcPr>
            <w:tcW w:w="1275" w:type="dxa"/>
          </w:tcPr>
          <w:p w14:paraId="3C626C94" w14:textId="77777777" w:rsidR="00E35AB7" w:rsidRPr="00BA35B4" w:rsidRDefault="00E35AB7" w:rsidP="00C4682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A3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Mestrado</w:t>
            </w:r>
          </w:p>
        </w:tc>
        <w:tc>
          <w:tcPr>
            <w:tcW w:w="1026" w:type="dxa"/>
          </w:tcPr>
          <w:p w14:paraId="26EC361F" w14:textId="77777777" w:rsidR="00E35AB7" w:rsidRPr="00BA35B4" w:rsidRDefault="00E35AB7" w:rsidP="00C4682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</w:tcPr>
          <w:p w14:paraId="4EE4FA42" w14:textId="77777777" w:rsidR="00E35AB7" w:rsidRPr="00BA35B4" w:rsidRDefault="00E35AB7" w:rsidP="00C4682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A3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     )</w:t>
            </w:r>
          </w:p>
        </w:tc>
        <w:tc>
          <w:tcPr>
            <w:tcW w:w="2879" w:type="dxa"/>
          </w:tcPr>
          <w:p w14:paraId="41619C41" w14:textId="77777777" w:rsidR="00E35AB7" w:rsidRPr="00BA35B4" w:rsidRDefault="00E35AB7" w:rsidP="00C4682E">
            <w:pPr>
              <w:rPr>
                <w:rFonts w:ascii="Arial" w:hAnsi="Arial" w:cs="Arial"/>
                <w:sz w:val="20"/>
                <w:szCs w:val="20"/>
              </w:rPr>
            </w:pPr>
            <w:r w:rsidRPr="00BA3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Doutorado</w:t>
            </w:r>
          </w:p>
        </w:tc>
      </w:tr>
    </w:tbl>
    <w:p w14:paraId="0E26EFC4" w14:textId="564C6E0A" w:rsidR="00130B88" w:rsidRPr="00884C6A" w:rsidRDefault="00130B88" w:rsidP="00130B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884C6A">
        <w:rPr>
          <w:rFonts w:ascii="Arial" w:eastAsia="Times New Roman" w:hAnsi="Arial" w:cs="Arial"/>
          <w:b/>
          <w:bCs/>
          <w:color w:val="000000"/>
          <w:sz w:val="20"/>
          <w:szCs w:val="20"/>
        </w:rPr>
        <w:t>Orientador:</w:t>
      </w:r>
    </w:p>
    <w:p w14:paraId="06C8DECA" w14:textId="77777777" w:rsidR="00130B88" w:rsidRPr="00130B88" w:rsidRDefault="00130B88" w:rsidP="00130B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3286D558" w14:textId="77777777" w:rsidR="00130B88" w:rsidRPr="00403C2C" w:rsidRDefault="00130B88" w:rsidP="00130B88">
      <w:pPr>
        <w:pStyle w:val="PargrafodaLista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</w:rPr>
      </w:pPr>
      <w:r w:rsidRPr="00403C2C">
        <w:rPr>
          <w:rFonts w:ascii="Arial" w:hAnsi="Arial" w:cs="Arial"/>
          <w:b/>
          <w:bCs/>
          <w:color w:val="000000"/>
        </w:rPr>
        <w:t xml:space="preserve">Declaração de utilização de IA:  </w:t>
      </w:r>
    </w:p>
    <w:p w14:paraId="79B36DCD" w14:textId="77777777" w:rsidR="00130B88" w:rsidRPr="00130B88" w:rsidRDefault="00130B88" w:rsidP="00130B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130B88">
        <w:rPr>
          <w:rFonts w:ascii="Arial" w:eastAsia="Times New Roman" w:hAnsi="Arial" w:cs="Arial"/>
          <w:color w:val="000000"/>
          <w:sz w:val="20"/>
          <w:szCs w:val="20"/>
        </w:rPr>
        <w:t>(    )</w:t>
      </w:r>
      <w:proofErr w:type="gramEnd"/>
      <w:r w:rsidRPr="00130B88">
        <w:rPr>
          <w:rFonts w:ascii="Arial" w:eastAsia="Times New Roman" w:hAnsi="Arial" w:cs="Arial"/>
          <w:color w:val="000000"/>
          <w:sz w:val="20"/>
          <w:szCs w:val="20"/>
        </w:rPr>
        <w:t xml:space="preserve"> não utilizei em nenhuma fase deste trabalho </w:t>
      </w:r>
    </w:p>
    <w:p w14:paraId="738853B2" w14:textId="77777777" w:rsidR="00130B88" w:rsidRPr="00130B88" w:rsidRDefault="00130B88" w:rsidP="00130B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130B88">
        <w:rPr>
          <w:rFonts w:ascii="Arial" w:eastAsia="Times New Roman" w:hAnsi="Arial" w:cs="Arial"/>
          <w:color w:val="000000"/>
          <w:sz w:val="20"/>
          <w:szCs w:val="20"/>
        </w:rPr>
        <w:t>(    )</w:t>
      </w:r>
      <w:proofErr w:type="gramEnd"/>
      <w:r w:rsidRPr="00130B88">
        <w:rPr>
          <w:rFonts w:ascii="Arial" w:eastAsia="Times New Roman" w:hAnsi="Arial" w:cs="Arial"/>
          <w:color w:val="000000"/>
          <w:sz w:val="20"/>
          <w:szCs w:val="20"/>
        </w:rPr>
        <w:t xml:space="preserve"> utilizei da seguinte forma </w:t>
      </w:r>
    </w:p>
    <w:p w14:paraId="4FFFC82D" w14:textId="77777777" w:rsidR="00130B88" w:rsidRPr="00130B88" w:rsidRDefault="00130B88" w:rsidP="00130B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22AF5192" w14:textId="77777777" w:rsidR="00130B88" w:rsidRPr="003C026B" w:rsidRDefault="00130B88" w:rsidP="00130B88">
      <w:pPr>
        <w:pStyle w:val="PargrafodaLista"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</w:rPr>
      </w:pPr>
      <w:r w:rsidRPr="003C026B">
        <w:rPr>
          <w:rFonts w:ascii="Arial" w:hAnsi="Arial" w:cs="Arial"/>
          <w:b/>
          <w:bCs/>
          <w:color w:val="000000"/>
        </w:rPr>
        <w:t xml:space="preserve">Ferramentas utilizadas: </w:t>
      </w:r>
    </w:p>
    <w:p w14:paraId="3AD9251B" w14:textId="77777777" w:rsidR="00130B88" w:rsidRPr="00130B88" w:rsidRDefault="00130B88" w:rsidP="00130B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130B88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(citar todas que foram utilizadas. Ex.: ChatGPT, </w:t>
      </w:r>
      <w:proofErr w:type="spellStart"/>
      <w:r w:rsidRPr="00130B88">
        <w:rPr>
          <w:rFonts w:ascii="Arial" w:eastAsia="Times New Roman" w:hAnsi="Arial" w:cs="Arial"/>
          <w:i/>
          <w:iCs/>
          <w:color w:val="000000"/>
          <w:sz w:val="20"/>
          <w:szCs w:val="20"/>
        </w:rPr>
        <w:t>Copilot</w:t>
      </w:r>
      <w:proofErr w:type="spellEnd"/>
      <w:r w:rsidRPr="00130B88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, Gemini etc.) </w:t>
      </w:r>
    </w:p>
    <w:p w14:paraId="37715932" w14:textId="77777777" w:rsidR="00130B88" w:rsidRPr="00130B88" w:rsidRDefault="00130B88" w:rsidP="00130B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1277AB95" w14:textId="77777777" w:rsidR="00130B88" w:rsidRPr="003C026B" w:rsidRDefault="00130B88" w:rsidP="00130B88">
      <w:pPr>
        <w:pStyle w:val="PargrafodaLista"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</w:rPr>
      </w:pPr>
      <w:r w:rsidRPr="003C026B">
        <w:rPr>
          <w:rFonts w:ascii="Arial" w:hAnsi="Arial" w:cs="Arial"/>
          <w:b/>
          <w:bCs/>
          <w:color w:val="000000"/>
        </w:rPr>
        <w:t xml:space="preserve">Etapas em que foram utilizadas: </w:t>
      </w:r>
    </w:p>
    <w:p w14:paraId="13FE337F" w14:textId="77777777" w:rsidR="00130B88" w:rsidRDefault="00130B88" w:rsidP="003C02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130B88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(descrever. Ex.: elaboração de texto, análise de dados, geração de imagens, formatação de referências etc.) </w:t>
      </w:r>
    </w:p>
    <w:p w14:paraId="11F8448D" w14:textId="77777777" w:rsidR="003C026B" w:rsidRPr="00130B88" w:rsidRDefault="003C026B" w:rsidP="00130B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</w:p>
    <w:p w14:paraId="1A0A43BD" w14:textId="77777777" w:rsidR="00130B88" w:rsidRPr="003C026B" w:rsidRDefault="00130B88" w:rsidP="00130B88">
      <w:pPr>
        <w:pStyle w:val="PargrafodaLista"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</w:rPr>
      </w:pPr>
      <w:r w:rsidRPr="003C026B">
        <w:rPr>
          <w:rFonts w:ascii="Arial" w:hAnsi="Arial" w:cs="Arial"/>
          <w:b/>
          <w:bCs/>
          <w:color w:val="000000"/>
        </w:rPr>
        <w:t xml:space="preserve">Em quais seções do manuscrito: </w:t>
      </w:r>
    </w:p>
    <w:p w14:paraId="16D570C5" w14:textId="77777777" w:rsidR="00130B88" w:rsidRDefault="00130B88" w:rsidP="002B20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130B88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(detalhar. ex.: resumo, introdução, desenvolvimento, conclusão etc.) </w:t>
      </w:r>
    </w:p>
    <w:p w14:paraId="1D5E9476" w14:textId="77777777" w:rsidR="003C026B" w:rsidRPr="00130B88" w:rsidRDefault="003C026B" w:rsidP="00130B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</w:p>
    <w:p w14:paraId="1553F782" w14:textId="77777777" w:rsidR="00130B88" w:rsidRPr="003C026B" w:rsidRDefault="00130B88" w:rsidP="00130B88">
      <w:pPr>
        <w:pStyle w:val="PargrafodaLista"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</w:rPr>
      </w:pPr>
      <w:r w:rsidRPr="003C026B">
        <w:rPr>
          <w:rFonts w:ascii="Arial" w:hAnsi="Arial" w:cs="Arial"/>
          <w:b/>
          <w:bCs/>
          <w:color w:val="000000"/>
        </w:rPr>
        <w:t xml:space="preserve">Descrição dos limites de uso: </w:t>
      </w:r>
    </w:p>
    <w:p w14:paraId="514AE3B5" w14:textId="77777777" w:rsidR="00130B88" w:rsidRPr="002B20D0" w:rsidRDefault="00130B88" w:rsidP="003C02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2B20D0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(detalhar. ex.: uso para apoio redacional, uso para organização de ideias, uso restrito à tradução etc.). </w:t>
      </w:r>
    </w:p>
    <w:p w14:paraId="410E7A69" w14:textId="77777777" w:rsidR="00130B88" w:rsidRPr="00130B88" w:rsidRDefault="00130B88" w:rsidP="00130B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637AD7F2" w14:textId="77777777" w:rsidR="00130B88" w:rsidRPr="00130B88" w:rsidRDefault="00130B88" w:rsidP="002B20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30B88">
        <w:rPr>
          <w:rFonts w:ascii="Arial" w:eastAsia="Times New Roman" w:hAnsi="Arial" w:cs="Arial"/>
          <w:b/>
          <w:bCs/>
          <w:color w:val="000000"/>
          <w:sz w:val="20"/>
          <w:szCs w:val="20"/>
        </w:rPr>
        <w:t>Declaração de responsabilidade autoral</w:t>
      </w:r>
    </w:p>
    <w:p w14:paraId="7ABB5BE4" w14:textId="77777777" w:rsidR="00130B88" w:rsidRPr="00130B88" w:rsidRDefault="00130B88" w:rsidP="00130B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00C13923" w14:textId="77777777" w:rsidR="00130B88" w:rsidRPr="00130B88" w:rsidRDefault="00130B88" w:rsidP="002B20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30B88">
        <w:rPr>
          <w:rFonts w:ascii="Arial" w:eastAsia="Times New Roman" w:hAnsi="Arial" w:cs="Arial"/>
          <w:color w:val="000000"/>
          <w:sz w:val="20"/>
          <w:szCs w:val="20"/>
        </w:rPr>
        <w:t>Declaro que todas as informações geradas por ferramentas de Inteligência artificial foram cuidadosamente verificadas, revisadas e validadas por mim, e devidamente informadas ao meu orientador, garantindo que a autoria intelectual, interpretação dos resultados, análise crítica, redação final e conclusões deste trabalho são de minha inteira responsabilidade.</w:t>
      </w:r>
    </w:p>
    <w:p w14:paraId="0FB99835" w14:textId="77777777" w:rsidR="00130B88" w:rsidRPr="00130B88" w:rsidRDefault="00130B88" w:rsidP="002B20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5E10EE56" w14:textId="77777777" w:rsidR="00130B88" w:rsidRPr="00130B88" w:rsidRDefault="00130B88" w:rsidP="00130B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4A9450B7" w14:textId="77777777" w:rsidR="00130B88" w:rsidRPr="00130B88" w:rsidRDefault="00130B88" w:rsidP="002B20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30B88">
        <w:rPr>
          <w:rFonts w:ascii="Arial" w:eastAsia="Times New Roman" w:hAnsi="Arial" w:cs="Arial"/>
          <w:b/>
          <w:bCs/>
          <w:color w:val="000000"/>
          <w:sz w:val="20"/>
          <w:szCs w:val="20"/>
        </w:rPr>
        <w:t>Declaração de integridade científica</w:t>
      </w:r>
    </w:p>
    <w:p w14:paraId="36E95B31" w14:textId="77777777" w:rsidR="00130B88" w:rsidRPr="00130B88" w:rsidRDefault="00130B88" w:rsidP="00130B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315C310E" w14:textId="77777777" w:rsidR="00130B88" w:rsidRPr="00130B88" w:rsidRDefault="00130B88" w:rsidP="002B20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30B88">
        <w:rPr>
          <w:rFonts w:ascii="Arial" w:eastAsia="Times New Roman" w:hAnsi="Arial" w:cs="Arial"/>
          <w:color w:val="000000"/>
          <w:sz w:val="20"/>
          <w:szCs w:val="20"/>
        </w:rPr>
        <w:t>Declaro que as ferramentas de IA não foram utilizadas para fabricação e falsificação de dados, manipulação indevida de resultados, plágio ou apropriação indevida de conteúdo, que conferir a veracidade de todas as referências obtidas com as ferramentas e IA, e que busquei me preservar de qualquer prática que comprometa a ética e integridade científica estabelecidas pelas normativas vigentes.</w:t>
      </w:r>
    </w:p>
    <w:p w14:paraId="38D2C027" w14:textId="77777777" w:rsidR="00130B88" w:rsidRPr="00130B88" w:rsidRDefault="00130B88" w:rsidP="002B20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30B88">
        <w:rPr>
          <w:rFonts w:ascii="Arial" w:eastAsia="Times New Roman" w:hAnsi="Arial" w:cs="Arial"/>
          <w:color w:val="000000"/>
          <w:sz w:val="20"/>
          <w:szCs w:val="20"/>
        </w:rPr>
        <w:t>Declaro conhecer as normas de uso de utilização de Inteligência artificial institucionais que regem minha atuação no curso de Pós-graduação em Ciências Veterinárias.</w:t>
      </w:r>
    </w:p>
    <w:p w14:paraId="08225863" w14:textId="77777777" w:rsidR="00130B88" w:rsidRPr="00130B88" w:rsidRDefault="00130B88" w:rsidP="00130B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28A574A1" w14:textId="77777777" w:rsidR="00130B88" w:rsidRPr="00130B88" w:rsidRDefault="00130B88" w:rsidP="002B20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130B88">
        <w:rPr>
          <w:rFonts w:ascii="Arial" w:eastAsia="Times New Roman" w:hAnsi="Arial" w:cs="Arial"/>
          <w:color w:val="000000"/>
          <w:sz w:val="20"/>
          <w:szCs w:val="20"/>
        </w:rPr>
        <w:t>Campo Grande, XX de XX de XXXX.</w:t>
      </w:r>
    </w:p>
    <w:p w14:paraId="6E7813D6" w14:textId="77777777" w:rsidR="00130B88" w:rsidRPr="00130B88" w:rsidRDefault="00130B88" w:rsidP="00130B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0F9DE04C" w14:textId="77777777" w:rsidR="00130B88" w:rsidRPr="00130B88" w:rsidRDefault="00130B88" w:rsidP="002B20D0">
      <w:pPr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130B88">
        <w:rPr>
          <w:rFonts w:ascii="Arial" w:eastAsia="Times New Roman" w:hAnsi="Arial" w:cs="Arial"/>
          <w:color w:val="000000"/>
          <w:sz w:val="20"/>
          <w:szCs w:val="20"/>
        </w:rPr>
        <w:t xml:space="preserve">Assinatura:  </w:t>
      </w:r>
    </w:p>
    <w:tbl>
      <w:tblPr>
        <w:tblW w:w="6521" w:type="dxa"/>
        <w:jc w:val="right"/>
        <w:tblLook w:val="04A0" w:firstRow="1" w:lastRow="0" w:firstColumn="1" w:lastColumn="0" w:noHBand="0" w:noVBand="1"/>
      </w:tblPr>
      <w:tblGrid>
        <w:gridCol w:w="6521"/>
      </w:tblGrid>
      <w:tr w:rsidR="00130B88" w:rsidRPr="00BA35B4" w14:paraId="77BD5697" w14:textId="77777777" w:rsidTr="00CE041C">
        <w:trPr>
          <w:jc w:val="right"/>
        </w:trPr>
        <w:tc>
          <w:tcPr>
            <w:tcW w:w="6521" w:type="dxa"/>
            <w:tcBorders>
              <w:bottom w:val="single" w:sz="4" w:space="0" w:color="auto"/>
            </w:tcBorders>
          </w:tcPr>
          <w:p w14:paraId="36B27849" w14:textId="77777777" w:rsidR="00130B88" w:rsidRPr="00BA35B4" w:rsidRDefault="00130B88" w:rsidP="00BA35B4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30B88" w:rsidRPr="00BA35B4" w14:paraId="3899C25A" w14:textId="77777777" w:rsidTr="00CE041C">
        <w:trPr>
          <w:jc w:val="right"/>
        </w:trPr>
        <w:tc>
          <w:tcPr>
            <w:tcW w:w="6521" w:type="dxa"/>
            <w:tcBorders>
              <w:top w:val="single" w:sz="4" w:space="0" w:color="auto"/>
            </w:tcBorders>
          </w:tcPr>
          <w:p w14:paraId="35AFE966" w14:textId="42E3A876" w:rsidR="00130B88" w:rsidRPr="00BA35B4" w:rsidRDefault="00130B88" w:rsidP="00BA35B4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A3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Nome</w:t>
            </w:r>
            <w:r w:rsidR="00CE04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do Declarante</w:t>
            </w:r>
          </w:p>
        </w:tc>
      </w:tr>
    </w:tbl>
    <w:p w14:paraId="0BA6F4C5" w14:textId="77777777" w:rsidR="00130B88" w:rsidRPr="00130B88" w:rsidRDefault="00130B88" w:rsidP="00130B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30B8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14:paraId="1F08DC25" w14:textId="77777777" w:rsidR="00130B88" w:rsidRPr="00CE041C" w:rsidRDefault="00130B88" w:rsidP="00130B88">
      <w:pPr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E041C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Anuência do orientador:  </w:t>
      </w:r>
    </w:p>
    <w:p w14:paraId="31F24239" w14:textId="77777777" w:rsidR="00130B88" w:rsidRPr="00130B88" w:rsidRDefault="00130B88" w:rsidP="00130B88">
      <w:pPr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30B88">
        <w:rPr>
          <w:rFonts w:ascii="Arial" w:eastAsia="Times New Roman" w:hAnsi="Arial" w:cs="Arial"/>
          <w:color w:val="000000"/>
          <w:sz w:val="20"/>
          <w:szCs w:val="20"/>
        </w:rPr>
        <w:t>Declaro que fui informado da utilização de Inteligência artificial feita pelo declarante e foi realizada com minha anuência.</w:t>
      </w:r>
    </w:p>
    <w:tbl>
      <w:tblPr>
        <w:tblW w:w="6521" w:type="dxa"/>
        <w:jc w:val="right"/>
        <w:tblLook w:val="04A0" w:firstRow="1" w:lastRow="0" w:firstColumn="1" w:lastColumn="0" w:noHBand="0" w:noVBand="1"/>
      </w:tblPr>
      <w:tblGrid>
        <w:gridCol w:w="6521"/>
      </w:tblGrid>
      <w:tr w:rsidR="00130B88" w:rsidRPr="00BA35B4" w14:paraId="6A876261" w14:textId="77777777" w:rsidTr="00CE041C">
        <w:trPr>
          <w:jc w:val="right"/>
        </w:trPr>
        <w:tc>
          <w:tcPr>
            <w:tcW w:w="6521" w:type="dxa"/>
            <w:tcBorders>
              <w:bottom w:val="single" w:sz="4" w:space="0" w:color="auto"/>
            </w:tcBorders>
          </w:tcPr>
          <w:p w14:paraId="35E342D3" w14:textId="77777777" w:rsidR="00130B88" w:rsidRPr="00BA35B4" w:rsidRDefault="00130B88" w:rsidP="00BA35B4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30B88" w:rsidRPr="00BA35B4" w14:paraId="3E938950" w14:textId="77777777" w:rsidTr="00CE041C">
        <w:trPr>
          <w:jc w:val="right"/>
        </w:trPr>
        <w:tc>
          <w:tcPr>
            <w:tcW w:w="6521" w:type="dxa"/>
            <w:tcBorders>
              <w:top w:val="single" w:sz="4" w:space="0" w:color="auto"/>
            </w:tcBorders>
          </w:tcPr>
          <w:p w14:paraId="66D61940" w14:textId="77777777" w:rsidR="00130B88" w:rsidRPr="00BA35B4" w:rsidRDefault="00130B88" w:rsidP="00BA35B4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A3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Nome:</w:t>
            </w:r>
          </w:p>
        </w:tc>
      </w:tr>
    </w:tbl>
    <w:p w14:paraId="3D078C78" w14:textId="77777777" w:rsidR="00130B88" w:rsidRPr="00130B88" w:rsidRDefault="00130B88" w:rsidP="00713FE2">
      <w:pPr>
        <w:spacing w:line="360" w:lineRule="auto"/>
        <w:ind w:left="360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sectPr w:rsidR="00130B88" w:rsidRPr="00130B88" w:rsidSect="00BF577B">
      <w:pgSz w:w="11906" w:h="16838" w:code="9"/>
      <w:pgMar w:top="1418" w:right="1418" w:bottom="1418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62603" w14:textId="77777777" w:rsidR="000B21B0" w:rsidRDefault="000B21B0" w:rsidP="00A53467">
      <w:pPr>
        <w:spacing w:after="0" w:line="240" w:lineRule="auto"/>
      </w:pPr>
      <w:r>
        <w:separator/>
      </w:r>
    </w:p>
  </w:endnote>
  <w:endnote w:type="continuationSeparator" w:id="0">
    <w:p w14:paraId="4E75A261" w14:textId="77777777" w:rsidR="000B21B0" w:rsidRDefault="000B21B0" w:rsidP="00A53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6AA83" w14:textId="77777777" w:rsidR="00FD162A" w:rsidRDefault="00FD162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B9B16" w14:textId="77777777" w:rsidR="000B21B0" w:rsidRDefault="000B21B0" w:rsidP="00A53467">
      <w:pPr>
        <w:spacing w:after="0" w:line="240" w:lineRule="auto"/>
      </w:pPr>
      <w:r>
        <w:separator/>
      </w:r>
    </w:p>
  </w:footnote>
  <w:footnote w:type="continuationSeparator" w:id="0">
    <w:p w14:paraId="5D270D8A" w14:textId="77777777" w:rsidR="000B21B0" w:rsidRDefault="000B21B0" w:rsidP="00A53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71DFE" w14:textId="77777777" w:rsidR="00792BEE" w:rsidRDefault="00792BEE">
    <w:pPr>
      <w:pStyle w:val="Cabealho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D782A1A" w14:textId="77777777" w:rsidR="00792BEE" w:rsidRDefault="00792BE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5F8A9" w14:textId="77777777" w:rsidR="00EE230D" w:rsidRDefault="00EE230D">
    <w:pPr>
      <w:pStyle w:val="Cabealho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2BD336A" w14:textId="77777777" w:rsidR="00FD162A" w:rsidRPr="00BC5600" w:rsidRDefault="00FD162A" w:rsidP="00BC56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7D59"/>
    <w:multiLevelType w:val="multilevel"/>
    <w:tmpl w:val="596E67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04EE3B94"/>
    <w:multiLevelType w:val="hybridMultilevel"/>
    <w:tmpl w:val="3A16C6B0"/>
    <w:lvl w:ilvl="0" w:tplc="F146AD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269E8"/>
    <w:multiLevelType w:val="multilevel"/>
    <w:tmpl w:val="596E67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07D23AAC"/>
    <w:multiLevelType w:val="hybridMultilevel"/>
    <w:tmpl w:val="69AA2F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D434E"/>
    <w:multiLevelType w:val="hybridMultilevel"/>
    <w:tmpl w:val="951A9E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974F3"/>
    <w:multiLevelType w:val="hybridMultilevel"/>
    <w:tmpl w:val="D3F4E68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11B7441"/>
    <w:multiLevelType w:val="multilevel"/>
    <w:tmpl w:val="429812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B8328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BE8478A"/>
    <w:multiLevelType w:val="hybridMultilevel"/>
    <w:tmpl w:val="58AE7EEE"/>
    <w:lvl w:ilvl="0" w:tplc="E18A11FA">
      <w:start w:val="1"/>
      <w:numFmt w:val="bullet"/>
      <w:lvlText w:val=""/>
      <w:lvlJc w:val="left"/>
      <w:pPr>
        <w:tabs>
          <w:tab w:val="num" w:pos="2562"/>
        </w:tabs>
        <w:ind w:left="2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20226F3E"/>
    <w:multiLevelType w:val="hybridMultilevel"/>
    <w:tmpl w:val="D0CE08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731B6"/>
    <w:multiLevelType w:val="multilevel"/>
    <w:tmpl w:val="596E67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25736741"/>
    <w:multiLevelType w:val="multilevel"/>
    <w:tmpl w:val="708ABD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9BF49DD"/>
    <w:multiLevelType w:val="hybridMultilevel"/>
    <w:tmpl w:val="B60092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C2103"/>
    <w:multiLevelType w:val="multilevel"/>
    <w:tmpl w:val="596E67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4" w15:restartNumberingAfterBreak="0">
    <w:nsid w:val="2BAD489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50121DC"/>
    <w:multiLevelType w:val="hybridMultilevel"/>
    <w:tmpl w:val="34C61CDE"/>
    <w:lvl w:ilvl="0" w:tplc="923439B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8368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7CC573A"/>
    <w:multiLevelType w:val="hybridMultilevel"/>
    <w:tmpl w:val="891A12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93F53"/>
    <w:multiLevelType w:val="hybridMultilevel"/>
    <w:tmpl w:val="2A28B0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C2059"/>
    <w:multiLevelType w:val="hybridMultilevel"/>
    <w:tmpl w:val="53D6A3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C8414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4AE1662"/>
    <w:multiLevelType w:val="hybridMultilevel"/>
    <w:tmpl w:val="475CDFEA"/>
    <w:lvl w:ilvl="0" w:tplc="923439B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06FB9"/>
    <w:multiLevelType w:val="multilevel"/>
    <w:tmpl w:val="A9F838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487" w:hanging="1080"/>
      </w:pPr>
    </w:lvl>
    <w:lvl w:ilvl="4">
      <w:start w:val="1"/>
      <w:numFmt w:val="decimal"/>
      <w:lvlText w:val="%1.%2.%3.%4.%5."/>
      <w:lvlJc w:val="left"/>
      <w:pPr>
        <w:ind w:left="2836" w:hanging="1079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59"/>
      </w:pPr>
    </w:lvl>
  </w:abstractNum>
  <w:abstractNum w:abstractNumId="23" w15:restartNumberingAfterBreak="0">
    <w:nsid w:val="4B721FDD"/>
    <w:multiLevelType w:val="multilevel"/>
    <w:tmpl w:val="708ABD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CE23497"/>
    <w:multiLevelType w:val="multilevel"/>
    <w:tmpl w:val="596E67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5" w15:restartNumberingAfterBreak="0">
    <w:nsid w:val="56151F07"/>
    <w:multiLevelType w:val="hybridMultilevel"/>
    <w:tmpl w:val="D868B96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357D0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2116B3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276154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55D6923"/>
    <w:multiLevelType w:val="multilevel"/>
    <w:tmpl w:val="F96AF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668716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1" w15:restartNumberingAfterBreak="0">
    <w:nsid w:val="691A5BE6"/>
    <w:multiLevelType w:val="hybridMultilevel"/>
    <w:tmpl w:val="A3D475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034E69"/>
    <w:multiLevelType w:val="multilevel"/>
    <w:tmpl w:val="429812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193959"/>
    <w:multiLevelType w:val="hybridMultilevel"/>
    <w:tmpl w:val="CD6E6D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B3543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84B15C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04738910">
    <w:abstractNumId w:val="25"/>
  </w:num>
  <w:num w:numId="2" w16cid:durableId="909078703">
    <w:abstractNumId w:val="11"/>
  </w:num>
  <w:num w:numId="3" w16cid:durableId="663162638">
    <w:abstractNumId w:val="12"/>
  </w:num>
  <w:num w:numId="4" w16cid:durableId="1037244370">
    <w:abstractNumId w:val="19"/>
  </w:num>
  <w:num w:numId="5" w16cid:durableId="197472524">
    <w:abstractNumId w:val="21"/>
  </w:num>
  <w:num w:numId="6" w16cid:durableId="1558128592">
    <w:abstractNumId w:val="1"/>
  </w:num>
  <w:num w:numId="7" w16cid:durableId="376440960">
    <w:abstractNumId w:val="15"/>
  </w:num>
  <w:num w:numId="8" w16cid:durableId="1015419265">
    <w:abstractNumId w:val="31"/>
  </w:num>
  <w:num w:numId="9" w16cid:durableId="766577173">
    <w:abstractNumId w:val="16"/>
  </w:num>
  <w:num w:numId="10" w16cid:durableId="2061057122">
    <w:abstractNumId w:val="4"/>
  </w:num>
  <w:num w:numId="11" w16cid:durableId="1121997850">
    <w:abstractNumId w:val="18"/>
  </w:num>
  <w:num w:numId="12" w16cid:durableId="599801565">
    <w:abstractNumId w:val="14"/>
  </w:num>
  <w:num w:numId="13" w16cid:durableId="1813477929">
    <w:abstractNumId w:val="30"/>
  </w:num>
  <w:num w:numId="14" w16cid:durableId="1228345844">
    <w:abstractNumId w:val="8"/>
  </w:num>
  <w:num w:numId="15" w16cid:durableId="1918709618">
    <w:abstractNumId w:val="33"/>
  </w:num>
  <w:num w:numId="16" w16cid:durableId="2006855891">
    <w:abstractNumId w:val="27"/>
  </w:num>
  <w:num w:numId="17" w16cid:durableId="1380401768">
    <w:abstractNumId w:val="2"/>
  </w:num>
  <w:num w:numId="18" w16cid:durableId="1432700734">
    <w:abstractNumId w:val="3"/>
  </w:num>
  <w:num w:numId="19" w16cid:durableId="1520043646">
    <w:abstractNumId w:val="24"/>
  </w:num>
  <w:num w:numId="20" w16cid:durableId="1003050243">
    <w:abstractNumId w:val="26"/>
  </w:num>
  <w:num w:numId="21" w16cid:durableId="210046135">
    <w:abstractNumId w:val="35"/>
  </w:num>
  <w:num w:numId="22" w16cid:durableId="762804725">
    <w:abstractNumId w:val="29"/>
  </w:num>
  <w:num w:numId="23" w16cid:durableId="1781417524">
    <w:abstractNumId w:val="34"/>
  </w:num>
  <w:num w:numId="24" w16cid:durableId="822741456">
    <w:abstractNumId w:val="6"/>
  </w:num>
  <w:num w:numId="25" w16cid:durableId="1683048538">
    <w:abstractNumId w:val="32"/>
  </w:num>
  <w:num w:numId="26" w16cid:durableId="1341350392">
    <w:abstractNumId w:val="20"/>
  </w:num>
  <w:num w:numId="27" w16cid:durableId="286935650">
    <w:abstractNumId w:val="7"/>
  </w:num>
  <w:num w:numId="28" w16cid:durableId="1617757900">
    <w:abstractNumId w:val="28"/>
  </w:num>
  <w:num w:numId="29" w16cid:durableId="495388388">
    <w:abstractNumId w:val="23"/>
  </w:num>
  <w:num w:numId="30" w16cid:durableId="836924830">
    <w:abstractNumId w:val="22"/>
  </w:num>
  <w:num w:numId="31" w16cid:durableId="225184424">
    <w:abstractNumId w:val="5"/>
  </w:num>
  <w:num w:numId="32" w16cid:durableId="105007913">
    <w:abstractNumId w:val="17"/>
  </w:num>
  <w:num w:numId="33" w16cid:durableId="361133391">
    <w:abstractNumId w:val="9"/>
  </w:num>
  <w:num w:numId="34" w16cid:durableId="778527080">
    <w:abstractNumId w:val="10"/>
  </w:num>
  <w:num w:numId="35" w16cid:durableId="987589792">
    <w:abstractNumId w:val="0"/>
  </w:num>
  <w:num w:numId="36" w16cid:durableId="3545073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2E9E"/>
    <w:rsid w:val="0001659A"/>
    <w:rsid w:val="00017C3A"/>
    <w:rsid w:val="00030832"/>
    <w:rsid w:val="000358B5"/>
    <w:rsid w:val="000462B5"/>
    <w:rsid w:val="0004703C"/>
    <w:rsid w:val="000700B5"/>
    <w:rsid w:val="0009457F"/>
    <w:rsid w:val="00095964"/>
    <w:rsid w:val="000B21B0"/>
    <w:rsid w:val="000B24B5"/>
    <w:rsid w:val="000C5476"/>
    <w:rsid w:val="000D007E"/>
    <w:rsid w:val="000D506C"/>
    <w:rsid w:val="000E32C3"/>
    <w:rsid w:val="000F1D0E"/>
    <w:rsid w:val="001079CB"/>
    <w:rsid w:val="00120EA3"/>
    <w:rsid w:val="00122054"/>
    <w:rsid w:val="00130B88"/>
    <w:rsid w:val="00136544"/>
    <w:rsid w:val="00143BAD"/>
    <w:rsid w:val="00184049"/>
    <w:rsid w:val="001927F4"/>
    <w:rsid w:val="00196770"/>
    <w:rsid w:val="00197F93"/>
    <w:rsid w:val="001A1F7C"/>
    <w:rsid w:val="001A24CB"/>
    <w:rsid w:val="001A76C5"/>
    <w:rsid w:val="001C64DD"/>
    <w:rsid w:val="001C78BA"/>
    <w:rsid w:val="001F5AAE"/>
    <w:rsid w:val="002010D8"/>
    <w:rsid w:val="00202AA8"/>
    <w:rsid w:val="00215FE8"/>
    <w:rsid w:val="00220905"/>
    <w:rsid w:val="00232AA7"/>
    <w:rsid w:val="00242083"/>
    <w:rsid w:val="00245923"/>
    <w:rsid w:val="002669A0"/>
    <w:rsid w:val="002A3663"/>
    <w:rsid w:val="002B20D0"/>
    <w:rsid w:val="002B2E9E"/>
    <w:rsid w:val="002C368F"/>
    <w:rsid w:val="002D2DE7"/>
    <w:rsid w:val="002D5760"/>
    <w:rsid w:val="002E2480"/>
    <w:rsid w:val="002E68FE"/>
    <w:rsid w:val="00302A6F"/>
    <w:rsid w:val="00344481"/>
    <w:rsid w:val="00347C6B"/>
    <w:rsid w:val="00372DF2"/>
    <w:rsid w:val="0038068E"/>
    <w:rsid w:val="003938E2"/>
    <w:rsid w:val="003A1B70"/>
    <w:rsid w:val="003C026B"/>
    <w:rsid w:val="003D1FC4"/>
    <w:rsid w:val="003E2AD4"/>
    <w:rsid w:val="003E5D14"/>
    <w:rsid w:val="003F1D8A"/>
    <w:rsid w:val="00403C2C"/>
    <w:rsid w:val="004138E8"/>
    <w:rsid w:val="004238BC"/>
    <w:rsid w:val="0043501D"/>
    <w:rsid w:val="00444A61"/>
    <w:rsid w:val="004736E5"/>
    <w:rsid w:val="004B115D"/>
    <w:rsid w:val="004B2AC3"/>
    <w:rsid w:val="004B39EA"/>
    <w:rsid w:val="004E4BC4"/>
    <w:rsid w:val="004E7627"/>
    <w:rsid w:val="004F3D4E"/>
    <w:rsid w:val="004F4A29"/>
    <w:rsid w:val="0052209E"/>
    <w:rsid w:val="00522ACC"/>
    <w:rsid w:val="005232B7"/>
    <w:rsid w:val="00523421"/>
    <w:rsid w:val="00554E7D"/>
    <w:rsid w:val="00566193"/>
    <w:rsid w:val="00570C51"/>
    <w:rsid w:val="005A12EC"/>
    <w:rsid w:val="005C7CF5"/>
    <w:rsid w:val="005D24BE"/>
    <w:rsid w:val="005D4ADB"/>
    <w:rsid w:val="005D6089"/>
    <w:rsid w:val="005D6C49"/>
    <w:rsid w:val="005E4F34"/>
    <w:rsid w:val="005F47D8"/>
    <w:rsid w:val="00611A96"/>
    <w:rsid w:val="00613003"/>
    <w:rsid w:val="006268C2"/>
    <w:rsid w:val="0064118E"/>
    <w:rsid w:val="00643D9A"/>
    <w:rsid w:val="00653BAB"/>
    <w:rsid w:val="00671508"/>
    <w:rsid w:val="006A09B8"/>
    <w:rsid w:val="006B5B87"/>
    <w:rsid w:val="006C7009"/>
    <w:rsid w:val="006D2DFD"/>
    <w:rsid w:val="006D2FC0"/>
    <w:rsid w:val="00710125"/>
    <w:rsid w:val="00713C15"/>
    <w:rsid w:val="00713FE2"/>
    <w:rsid w:val="00714409"/>
    <w:rsid w:val="00715C1D"/>
    <w:rsid w:val="0075216A"/>
    <w:rsid w:val="00771070"/>
    <w:rsid w:val="00780368"/>
    <w:rsid w:val="007830F3"/>
    <w:rsid w:val="00792BEE"/>
    <w:rsid w:val="00793E35"/>
    <w:rsid w:val="007A75CC"/>
    <w:rsid w:val="007C34B2"/>
    <w:rsid w:val="007E38C1"/>
    <w:rsid w:val="007F5EE5"/>
    <w:rsid w:val="0080090C"/>
    <w:rsid w:val="00805B25"/>
    <w:rsid w:val="00827FEC"/>
    <w:rsid w:val="00845A23"/>
    <w:rsid w:val="0085299F"/>
    <w:rsid w:val="00870B58"/>
    <w:rsid w:val="008753C1"/>
    <w:rsid w:val="00884C6A"/>
    <w:rsid w:val="008A4857"/>
    <w:rsid w:val="008B218A"/>
    <w:rsid w:val="008B6E85"/>
    <w:rsid w:val="00906743"/>
    <w:rsid w:val="009109B2"/>
    <w:rsid w:val="009116FE"/>
    <w:rsid w:val="00915D00"/>
    <w:rsid w:val="009325EB"/>
    <w:rsid w:val="0095358A"/>
    <w:rsid w:val="0096197E"/>
    <w:rsid w:val="00963531"/>
    <w:rsid w:val="009A131C"/>
    <w:rsid w:val="009B1F84"/>
    <w:rsid w:val="009C525C"/>
    <w:rsid w:val="009D40FE"/>
    <w:rsid w:val="009D4152"/>
    <w:rsid w:val="00A23FBB"/>
    <w:rsid w:val="00A26EBE"/>
    <w:rsid w:val="00A271A2"/>
    <w:rsid w:val="00A27EBA"/>
    <w:rsid w:val="00A37F84"/>
    <w:rsid w:val="00A52762"/>
    <w:rsid w:val="00A53467"/>
    <w:rsid w:val="00A567ED"/>
    <w:rsid w:val="00A826B9"/>
    <w:rsid w:val="00A84D71"/>
    <w:rsid w:val="00A91968"/>
    <w:rsid w:val="00A94031"/>
    <w:rsid w:val="00AA48D9"/>
    <w:rsid w:val="00AC2B3C"/>
    <w:rsid w:val="00AD3525"/>
    <w:rsid w:val="00AD421B"/>
    <w:rsid w:val="00AD44C8"/>
    <w:rsid w:val="00B31869"/>
    <w:rsid w:val="00B5290F"/>
    <w:rsid w:val="00B56732"/>
    <w:rsid w:val="00B9047E"/>
    <w:rsid w:val="00B96B44"/>
    <w:rsid w:val="00BA35B4"/>
    <w:rsid w:val="00BB078A"/>
    <w:rsid w:val="00BB1387"/>
    <w:rsid w:val="00BB7D3F"/>
    <w:rsid w:val="00BC5600"/>
    <w:rsid w:val="00BE463D"/>
    <w:rsid w:val="00BF577B"/>
    <w:rsid w:val="00C0052E"/>
    <w:rsid w:val="00C01CF9"/>
    <w:rsid w:val="00C02BAA"/>
    <w:rsid w:val="00C06DB9"/>
    <w:rsid w:val="00C146D2"/>
    <w:rsid w:val="00C15617"/>
    <w:rsid w:val="00C20813"/>
    <w:rsid w:val="00C22A34"/>
    <w:rsid w:val="00C312F2"/>
    <w:rsid w:val="00C41D5F"/>
    <w:rsid w:val="00C575FB"/>
    <w:rsid w:val="00C57A2E"/>
    <w:rsid w:val="00C96667"/>
    <w:rsid w:val="00C97487"/>
    <w:rsid w:val="00CD0C85"/>
    <w:rsid w:val="00CD33FB"/>
    <w:rsid w:val="00CE041C"/>
    <w:rsid w:val="00CE79F7"/>
    <w:rsid w:val="00CF3077"/>
    <w:rsid w:val="00D00112"/>
    <w:rsid w:val="00D0670D"/>
    <w:rsid w:val="00D07773"/>
    <w:rsid w:val="00D2382E"/>
    <w:rsid w:val="00D24E85"/>
    <w:rsid w:val="00D317E7"/>
    <w:rsid w:val="00D341FA"/>
    <w:rsid w:val="00D50229"/>
    <w:rsid w:val="00DA0983"/>
    <w:rsid w:val="00DB580D"/>
    <w:rsid w:val="00DB755D"/>
    <w:rsid w:val="00DD214F"/>
    <w:rsid w:val="00DF3449"/>
    <w:rsid w:val="00DF746D"/>
    <w:rsid w:val="00E02F3C"/>
    <w:rsid w:val="00E16709"/>
    <w:rsid w:val="00E2164C"/>
    <w:rsid w:val="00E246FC"/>
    <w:rsid w:val="00E27618"/>
    <w:rsid w:val="00E27989"/>
    <w:rsid w:val="00E30D77"/>
    <w:rsid w:val="00E35AB7"/>
    <w:rsid w:val="00E43FDF"/>
    <w:rsid w:val="00E45A67"/>
    <w:rsid w:val="00E9254E"/>
    <w:rsid w:val="00EA441F"/>
    <w:rsid w:val="00ED32D1"/>
    <w:rsid w:val="00ED652D"/>
    <w:rsid w:val="00EE230D"/>
    <w:rsid w:val="00F00BD2"/>
    <w:rsid w:val="00F168B6"/>
    <w:rsid w:val="00F728E8"/>
    <w:rsid w:val="00F745F5"/>
    <w:rsid w:val="00F86933"/>
    <w:rsid w:val="00FA2F72"/>
    <w:rsid w:val="00FA416C"/>
    <w:rsid w:val="00FB6359"/>
    <w:rsid w:val="00FC467A"/>
    <w:rsid w:val="00FD162A"/>
    <w:rsid w:val="00FD31C2"/>
    <w:rsid w:val="00FF3F8B"/>
    <w:rsid w:val="00FF6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5"/>
    <o:shapelayout v:ext="edit">
      <o:idmap v:ext="edit" data="2"/>
    </o:shapelayout>
  </w:shapeDefaults>
  <w:decimalSymbol w:val=","/>
  <w:listSeparator w:val=";"/>
  <w14:docId w14:val="3444B366"/>
  <w15:docId w15:val="{D7412600-677A-4E63-BBE3-83C6CC7B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467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B5290F"/>
    <w:pPr>
      <w:keepNext/>
      <w:spacing w:after="0" w:line="240" w:lineRule="auto"/>
      <w:ind w:right="334"/>
      <w:jc w:val="both"/>
      <w:outlineLvl w:val="0"/>
    </w:pPr>
    <w:rPr>
      <w:rFonts w:ascii="Tahoma" w:eastAsia="Times New Roman" w:hAnsi="Tahoma"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B5290F"/>
    <w:pPr>
      <w:keepNext/>
      <w:spacing w:after="0" w:line="240" w:lineRule="auto"/>
      <w:outlineLvl w:val="3"/>
    </w:pPr>
    <w:rPr>
      <w:rFonts w:ascii="Times New Roman" w:eastAsia="Times New Roman" w:hAnsi="Times New Roman"/>
      <w:b/>
      <w:kern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B5290F"/>
    <w:pPr>
      <w:keepNext/>
      <w:spacing w:after="0" w:line="240" w:lineRule="auto"/>
      <w:jc w:val="both"/>
      <w:outlineLvl w:val="4"/>
    </w:pPr>
    <w:rPr>
      <w:rFonts w:ascii="Times New Roman" w:eastAsia="Times New Roman" w:hAnsi="Times New Roman"/>
      <w:b/>
      <w:kern w:val="24"/>
      <w:sz w:val="16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B5290F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kern w:val="24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534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3467"/>
  </w:style>
  <w:style w:type="paragraph" w:styleId="Rodap">
    <w:name w:val="footer"/>
    <w:basedOn w:val="Normal"/>
    <w:link w:val="RodapChar"/>
    <w:uiPriority w:val="99"/>
    <w:unhideWhenUsed/>
    <w:rsid w:val="00A534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3467"/>
  </w:style>
  <w:style w:type="paragraph" w:styleId="Textodebalo">
    <w:name w:val="Balloon Text"/>
    <w:basedOn w:val="Normal"/>
    <w:link w:val="TextodebaloChar"/>
    <w:uiPriority w:val="99"/>
    <w:semiHidden/>
    <w:unhideWhenUsed/>
    <w:rsid w:val="00A53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53467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A53467"/>
    <w:pPr>
      <w:spacing w:after="0" w:line="240" w:lineRule="auto"/>
      <w:ind w:right="2127"/>
      <w:jc w:val="both"/>
    </w:pPr>
    <w:rPr>
      <w:rFonts w:ascii="Arial" w:eastAsia="Times New Roman" w:hAnsi="Arial"/>
      <w:color w:val="000000"/>
      <w:sz w:val="24"/>
      <w:szCs w:val="20"/>
    </w:rPr>
  </w:style>
  <w:style w:type="character" w:customStyle="1" w:styleId="Corpodetexto2Char">
    <w:name w:val="Corpo de texto 2 Char"/>
    <w:link w:val="Corpodetexto2"/>
    <w:rsid w:val="00A53467"/>
    <w:rPr>
      <w:rFonts w:ascii="Arial" w:eastAsia="Times New Roman" w:hAnsi="Arial" w:cs="Times New Roman"/>
      <w:color w:val="000000"/>
      <w:sz w:val="24"/>
      <w:szCs w:val="20"/>
    </w:rPr>
  </w:style>
  <w:style w:type="paragraph" w:customStyle="1" w:styleId="Default">
    <w:name w:val="Default"/>
    <w:rsid w:val="00A5346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PargrafodaLista2">
    <w:name w:val="Parágrafo da Lista2"/>
    <w:basedOn w:val="Normal"/>
    <w:rsid w:val="00A53467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1"/>
    <w:qFormat/>
    <w:rsid w:val="00A23FB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B5290F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B5290F"/>
    <w:rPr>
      <w:rFonts w:ascii="Calibri" w:eastAsia="Calibri" w:hAnsi="Calibri" w:cs="Times New Roman"/>
      <w:sz w:val="16"/>
      <w:szCs w:val="16"/>
    </w:rPr>
  </w:style>
  <w:style w:type="paragraph" w:styleId="Corpodetexto">
    <w:name w:val="Body Text"/>
    <w:basedOn w:val="Normal"/>
    <w:link w:val="CorpodetextoChar"/>
    <w:unhideWhenUsed/>
    <w:rsid w:val="00B5290F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rsid w:val="00B5290F"/>
    <w:rPr>
      <w:rFonts w:ascii="Calibri" w:eastAsia="Calibri" w:hAnsi="Calibri" w:cs="Times New Roman"/>
    </w:rPr>
  </w:style>
  <w:style w:type="character" w:customStyle="1" w:styleId="Ttulo1Char">
    <w:name w:val="Título 1 Char"/>
    <w:link w:val="Ttulo1"/>
    <w:rsid w:val="00B5290F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4Char">
    <w:name w:val="Título 4 Char"/>
    <w:link w:val="Ttulo4"/>
    <w:rsid w:val="00B5290F"/>
    <w:rPr>
      <w:rFonts w:ascii="Times New Roman" w:eastAsia="Times New Roman" w:hAnsi="Times New Roman" w:cs="Times New Roman"/>
      <w:b/>
      <w:kern w:val="24"/>
      <w:szCs w:val="20"/>
      <w:lang w:eastAsia="pt-BR"/>
    </w:rPr>
  </w:style>
  <w:style w:type="character" w:customStyle="1" w:styleId="Ttulo5Char">
    <w:name w:val="Título 5 Char"/>
    <w:link w:val="Ttulo5"/>
    <w:rsid w:val="00B5290F"/>
    <w:rPr>
      <w:rFonts w:ascii="Times New Roman" w:eastAsia="Times New Roman" w:hAnsi="Times New Roman" w:cs="Times New Roman"/>
      <w:b/>
      <w:kern w:val="24"/>
      <w:sz w:val="16"/>
      <w:szCs w:val="20"/>
      <w:lang w:eastAsia="pt-BR"/>
    </w:rPr>
  </w:style>
  <w:style w:type="character" w:customStyle="1" w:styleId="Ttulo7Char">
    <w:name w:val="Título 7 Char"/>
    <w:link w:val="Ttulo7"/>
    <w:rsid w:val="00B5290F"/>
    <w:rPr>
      <w:rFonts w:ascii="Times New Roman" w:eastAsia="Times New Roman" w:hAnsi="Times New Roman" w:cs="Times New Roman"/>
      <w:b/>
      <w:kern w:val="24"/>
      <w:sz w:val="24"/>
      <w:szCs w:val="20"/>
      <w:lang w:eastAsia="pt-BR"/>
    </w:rPr>
  </w:style>
  <w:style w:type="paragraph" w:styleId="Ttulo">
    <w:name w:val="Title"/>
    <w:basedOn w:val="Normal"/>
    <w:link w:val="TtuloChar"/>
    <w:uiPriority w:val="10"/>
    <w:qFormat/>
    <w:rsid w:val="00B5290F"/>
    <w:pPr>
      <w:spacing w:after="0" w:line="240" w:lineRule="auto"/>
      <w:jc w:val="center"/>
    </w:pPr>
    <w:rPr>
      <w:rFonts w:ascii="Times New Roman" w:eastAsia="Times New Roman" w:hAnsi="Times New Roman"/>
      <w:b/>
      <w:szCs w:val="20"/>
      <w:lang w:eastAsia="pt-BR"/>
    </w:rPr>
  </w:style>
  <w:style w:type="character" w:customStyle="1" w:styleId="TtuloChar">
    <w:name w:val="Título Char"/>
    <w:link w:val="Ttulo"/>
    <w:rsid w:val="00B5290F"/>
    <w:rPr>
      <w:rFonts w:ascii="Times New Roman" w:eastAsia="Times New Roman" w:hAnsi="Times New Roman" w:cs="Times New Roman"/>
      <w:b/>
      <w:szCs w:val="20"/>
      <w:lang w:eastAsia="pt-BR"/>
    </w:rPr>
  </w:style>
  <w:style w:type="character" w:styleId="Nmerodepgina">
    <w:name w:val="page number"/>
    <w:basedOn w:val="Fontepargpadro"/>
    <w:semiHidden/>
    <w:rsid w:val="00B5290F"/>
  </w:style>
  <w:style w:type="character" w:customStyle="1" w:styleId="apple-converted-space">
    <w:name w:val="apple-converted-space"/>
    <w:basedOn w:val="Fontepargpadro"/>
    <w:rsid w:val="00EA441F"/>
  </w:style>
  <w:style w:type="character" w:styleId="Hyperlink">
    <w:name w:val="Hyperlink"/>
    <w:uiPriority w:val="99"/>
    <w:unhideWhenUsed/>
    <w:rsid w:val="004736E5"/>
    <w:rPr>
      <w:color w:val="0000FF"/>
      <w:u w:val="single"/>
    </w:rPr>
  </w:style>
  <w:style w:type="character" w:customStyle="1" w:styleId="PargrafodaListaChar">
    <w:name w:val="Parágrafo da Lista Char"/>
    <w:link w:val="PargrafodaLista"/>
    <w:uiPriority w:val="1"/>
    <w:rsid w:val="004736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4736E5"/>
  </w:style>
  <w:style w:type="character" w:styleId="Refdecomentrio">
    <w:name w:val="annotation reference"/>
    <w:unhideWhenUsed/>
    <w:qFormat/>
    <w:rsid w:val="001A24C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A24C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1A24CB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A24CB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A24CB"/>
    <w:rPr>
      <w:b/>
      <w:bCs/>
      <w:lang w:eastAsia="en-US"/>
    </w:rPr>
  </w:style>
  <w:style w:type="character" w:styleId="Forte">
    <w:name w:val="Strong"/>
    <w:qFormat/>
    <w:rsid w:val="002A3663"/>
    <w:rPr>
      <w:b/>
      <w:bCs/>
    </w:rPr>
  </w:style>
  <w:style w:type="paragraph" w:styleId="NormalWeb">
    <w:name w:val="Normal (Web)"/>
    <w:basedOn w:val="Normal"/>
    <w:rsid w:val="002A36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FD162A"/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A567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nimal-reproduction.org/instruct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fao.org/fao-who-codexalimentarius/sh-proxy/en/?lnk=1&amp;url=https%253A%252F%252Fworkspace.fao.org%252Fsites%252Fcodex%252FStandards%252FCXM%2B2%252FMRL2s.pdf" TargetMode="External"/><Relationship Id="rId10" Type="http://schemas.openxmlformats.org/officeDocument/2006/relationships/hyperlink" Target="https://ppgcivet.ufms.br/files/2024/09/PORTARIA-RTR-n-141-de-03-02-2020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doi.org/10.5216/cab.v11i2.316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Resolu&#231;&#245;es\Civet%20-%202016\sugest&#227;o%20res.%20normas%20dis.%20tes\normas%20de%20reda&#231;&#227;o%20disserta-ou%20tese(revis&#227;o%20%20Carlos)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2CC61-3A2B-4398-987F-B8B4B06FF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normas de redação disserta-ou tese(revisão  Carlos)</Template>
  <TotalTime>47</TotalTime>
  <Pages>16</Pages>
  <Words>1457</Words>
  <Characters>8600</Characters>
  <Application>Microsoft Office Word</Application>
  <DocSecurity>0</DocSecurity>
  <Lines>226</Lines>
  <Paragraphs>112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9945</CharactersWithSpaces>
  <SharedDoc>false</SharedDoc>
  <HLinks>
    <vt:vector size="12" baseType="variant">
      <vt:variant>
        <vt:i4>6357092</vt:i4>
      </vt:variant>
      <vt:variant>
        <vt:i4>3</vt:i4>
      </vt:variant>
      <vt:variant>
        <vt:i4>0</vt:i4>
      </vt:variant>
      <vt:variant>
        <vt:i4>5</vt:i4>
      </vt:variant>
      <vt:variant>
        <vt:lpwstr>https://ppgcivet.ufms.br/files/2024/09/PORTARIA-RTR-n-141-de-03-02-2020.pdf</vt:lpwstr>
      </vt:variant>
      <vt:variant>
        <vt:lpwstr/>
      </vt:variant>
      <vt:variant>
        <vt:i4>6357092</vt:i4>
      </vt:variant>
      <vt:variant>
        <vt:i4>0</vt:i4>
      </vt:variant>
      <vt:variant>
        <vt:i4>0</vt:i4>
      </vt:variant>
      <vt:variant>
        <vt:i4>5</vt:i4>
      </vt:variant>
      <vt:variant>
        <vt:lpwstr>https://ppgcivet.ufms.br/files/2024/09/PORTARIA-RTR-n-141-de-03-02-2020.pdf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cp:lastModifiedBy>Eliane Vianna da Costa e Silva</cp:lastModifiedBy>
  <cp:revision>60</cp:revision>
  <dcterms:created xsi:type="dcterms:W3CDTF">2026-07-23T22:12:00Z</dcterms:created>
  <dcterms:modified xsi:type="dcterms:W3CDTF">2026-07-23T23:17:00Z</dcterms:modified>
</cp:coreProperties>
</file>