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BD4DC" w14:textId="77777777" w:rsidR="00DD214F" w:rsidRPr="008B218A" w:rsidRDefault="00DD214F" w:rsidP="00DD214F">
      <w:pPr>
        <w:spacing w:line="3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8B218A">
        <w:rPr>
          <w:rFonts w:ascii="Arial" w:hAnsi="Arial" w:cs="Arial"/>
          <w:b/>
          <w:color w:val="000000"/>
          <w:sz w:val="28"/>
          <w:szCs w:val="28"/>
        </w:rPr>
        <w:t>Programa de Pós-Graduação em Ciências Veterinárias</w:t>
      </w:r>
      <w:r w:rsidRPr="008B218A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1C11C1AF" w14:textId="77777777" w:rsidR="00202AA8" w:rsidRPr="008B218A" w:rsidRDefault="00202AA8" w:rsidP="00DD214F">
      <w:pPr>
        <w:spacing w:line="3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70400E2B" w14:textId="77777777" w:rsidR="00202AA8" w:rsidRPr="008B218A" w:rsidRDefault="00202AA8" w:rsidP="00DD214F">
      <w:pPr>
        <w:spacing w:line="3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646C7F48" w14:textId="77777777" w:rsidR="00202AA8" w:rsidRPr="008B218A" w:rsidRDefault="00202AA8" w:rsidP="00DD214F">
      <w:pPr>
        <w:spacing w:line="3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315BCA25" w14:textId="77777777" w:rsidR="00202AA8" w:rsidRPr="008B218A" w:rsidRDefault="00202AA8" w:rsidP="00DD214F">
      <w:pPr>
        <w:spacing w:line="3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2966B0E1" w14:textId="77777777" w:rsidR="00202AA8" w:rsidRPr="008B218A" w:rsidRDefault="00202AA8" w:rsidP="00DD214F">
      <w:pPr>
        <w:spacing w:line="3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639C6D7F" w14:textId="77777777" w:rsidR="00202AA8" w:rsidRPr="008B218A" w:rsidRDefault="00202AA8" w:rsidP="00202AA8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32"/>
        </w:rPr>
      </w:pPr>
      <w:r w:rsidRPr="008B218A">
        <w:rPr>
          <w:rFonts w:ascii="Arial" w:hAnsi="Arial" w:cs="Arial"/>
          <w:b/>
          <w:color w:val="000000"/>
          <w:sz w:val="28"/>
          <w:szCs w:val="32"/>
        </w:rPr>
        <w:t xml:space="preserve">Diretrizes para apresentação de dissertações e teses </w:t>
      </w:r>
    </w:p>
    <w:p w14:paraId="03217F1A" w14:textId="77777777" w:rsidR="00202AA8" w:rsidRPr="008B218A" w:rsidRDefault="00202AA8" w:rsidP="00202AA8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32"/>
        </w:rPr>
      </w:pPr>
    </w:p>
    <w:p w14:paraId="3715B361" w14:textId="77777777" w:rsidR="00202AA8" w:rsidRPr="008B218A" w:rsidRDefault="00202AA8" w:rsidP="00202AA8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32"/>
        </w:rPr>
      </w:pPr>
    </w:p>
    <w:p w14:paraId="568F6D27" w14:textId="77777777" w:rsidR="00202AA8" w:rsidRPr="008B218A" w:rsidRDefault="00202AA8" w:rsidP="00202AA8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32"/>
        </w:rPr>
      </w:pPr>
    </w:p>
    <w:p w14:paraId="575B44A3" w14:textId="77777777" w:rsidR="00202AA8" w:rsidRPr="008B218A" w:rsidRDefault="00202AA8" w:rsidP="00202AA8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32"/>
        </w:rPr>
      </w:pPr>
    </w:p>
    <w:p w14:paraId="63650864" w14:textId="77777777" w:rsidR="00202AA8" w:rsidRPr="008B218A" w:rsidRDefault="00202AA8" w:rsidP="00202AA8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32"/>
        </w:rPr>
      </w:pPr>
    </w:p>
    <w:p w14:paraId="35FFC2BD" w14:textId="77777777" w:rsidR="00202AA8" w:rsidRPr="008B218A" w:rsidRDefault="00202AA8" w:rsidP="00202AA8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32"/>
        </w:rPr>
      </w:pPr>
    </w:p>
    <w:p w14:paraId="2FDEA168" w14:textId="77777777" w:rsidR="00202AA8" w:rsidRDefault="00202AA8" w:rsidP="00202AA8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32"/>
        </w:rPr>
      </w:pPr>
    </w:p>
    <w:p w14:paraId="2F003753" w14:textId="77777777" w:rsidR="000E32C3" w:rsidRPr="008B218A" w:rsidRDefault="000E32C3" w:rsidP="00202AA8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32"/>
        </w:rPr>
      </w:pPr>
    </w:p>
    <w:p w14:paraId="0AE2D6F8" w14:textId="77777777" w:rsidR="00202AA8" w:rsidRPr="008B218A" w:rsidRDefault="00202AA8" w:rsidP="00202AA8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32"/>
        </w:rPr>
      </w:pPr>
    </w:p>
    <w:p w14:paraId="3B5DA6CF" w14:textId="77777777" w:rsidR="00202AA8" w:rsidRPr="008B218A" w:rsidRDefault="00202AA8" w:rsidP="00202AA8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32"/>
        </w:rPr>
      </w:pPr>
      <w:r w:rsidRPr="008B218A">
        <w:rPr>
          <w:rFonts w:ascii="Arial" w:hAnsi="Arial" w:cs="Arial"/>
          <w:b/>
          <w:color w:val="000000"/>
          <w:sz w:val="28"/>
          <w:szCs w:val="32"/>
        </w:rPr>
        <w:t>Campo Grande</w:t>
      </w:r>
    </w:p>
    <w:p w14:paraId="12D52E51" w14:textId="77777777" w:rsidR="00A23FBB" w:rsidRPr="008B218A" w:rsidRDefault="00202AA8" w:rsidP="00A84D71">
      <w:pPr>
        <w:spacing w:line="360" w:lineRule="auto"/>
        <w:jc w:val="center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b/>
          <w:color w:val="000000"/>
          <w:sz w:val="28"/>
          <w:szCs w:val="32"/>
        </w:rPr>
        <w:t>202</w:t>
      </w:r>
      <w:r w:rsidR="00A567ED">
        <w:rPr>
          <w:rFonts w:ascii="Arial" w:hAnsi="Arial" w:cs="Arial"/>
          <w:b/>
          <w:color w:val="000000"/>
          <w:sz w:val="28"/>
          <w:szCs w:val="32"/>
        </w:rPr>
        <w:t>6</w:t>
      </w:r>
      <w:r w:rsidRPr="008B218A">
        <w:rPr>
          <w:rFonts w:ascii="Arial" w:hAnsi="Arial" w:cs="Arial"/>
          <w:b/>
          <w:color w:val="000000"/>
          <w:sz w:val="28"/>
          <w:szCs w:val="32"/>
        </w:rPr>
        <w:br w:type="page"/>
      </w:r>
    </w:p>
    <w:p w14:paraId="175E881C" w14:textId="77777777" w:rsidR="00A23FBB" w:rsidRPr="008B218A" w:rsidRDefault="00A23FBB" w:rsidP="000E32C3">
      <w:pPr>
        <w:pStyle w:val="PargrafodaLista"/>
        <w:numPr>
          <w:ilvl w:val="0"/>
          <w:numId w:val="23"/>
        </w:numPr>
        <w:spacing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8B218A">
        <w:rPr>
          <w:rFonts w:ascii="Arial" w:hAnsi="Arial" w:cs="Arial"/>
          <w:b/>
          <w:color w:val="000000"/>
          <w:sz w:val="28"/>
          <w:szCs w:val="28"/>
        </w:rPr>
        <w:t>Editoração</w:t>
      </w:r>
    </w:p>
    <w:p w14:paraId="209853DE" w14:textId="77777777" w:rsidR="00A23FBB" w:rsidRPr="008B218A" w:rsidRDefault="00A23FBB" w:rsidP="00A23FBB">
      <w:pPr>
        <w:spacing w:line="360" w:lineRule="auto"/>
        <w:rPr>
          <w:rFonts w:ascii="Arial" w:hAnsi="Arial" w:cs="Arial"/>
          <w:color w:val="000000"/>
        </w:rPr>
      </w:pPr>
    </w:p>
    <w:p w14:paraId="0ED6403F" w14:textId="15B00554" w:rsidR="00A23FBB" w:rsidRPr="008B218A" w:rsidRDefault="00A23FBB" w:rsidP="00AD44C8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Usar fonte </w:t>
      </w:r>
      <w:r w:rsidRPr="008B218A">
        <w:rPr>
          <w:rFonts w:ascii="Arial" w:hAnsi="Arial" w:cs="Arial"/>
          <w:b/>
          <w:color w:val="000000"/>
          <w:sz w:val="24"/>
          <w:szCs w:val="24"/>
        </w:rPr>
        <w:t>Arial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tamanho </w:t>
      </w:r>
      <w:r w:rsidRPr="008B218A">
        <w:rPr>
          <w:rFonts w:ascii="Arial" w:hAnsi="Arial" w:cs="Arial"/>
          <w:b/>
          <w:color w:val="000000"/>
          <w:sz w:val="24"/>
          <w:szCs w:val="24"/>
        </w:rPr>
        <w:t>1</w:t>
      </w:r>
      <w:r w:rsidR="009D4152" w:rsidRPr="008B218A">
        <w:rPr>
          <w:rFonts w:ascii="Arial" w:hAnsi="Arial" w:cs="Arial"/>
          <w:b/>
          <w:color w:val="000000"/>
          <w:sz w:val="24"/>
          <w:szCs w:val="24"/>
        </w:rPr>
        <w:t>2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para texto, 1</w:t>
      </w:r>
      <w:r w:rsidR="009D4152" w:rsidRPr="008B218A">
        <w:rPr>
          <w:rFonts w:ascii="Arial" w:hAnsi="Arial" w:cs="Arial"/>
          <w:color w:val="000000"/>
          <w:sz w:val="24"/>
          <w:szCs w:val="24"/>
        </w:rPr>
        <w:t>4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para títulos principais</w:t>
      </w:r>
      <w:r w:rsidR="0009457F" w:rsidRPr="008B218A">
        <w:rPr>
          <w:rFonts w:ascii="Arial" w:hAnsi="Arial" w:cs="Arial"/>
          <w:color w:val="000000"/>
          <w:sz w:val="24"/>
          <w:szCs w:val="24"/>
        </w:rPr>
        <w:t xml:space="preserve"> dos capítulos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e </w:t>
      </w:r>
      <w:r w:rsidR="009D4152" w:rsidRPr="008B218A">
        <w:rPr>
          <w:rFonts w:ascii="Arial" w:hAnsi="Arial" w:cs="Arial"/>
          <w:color w:val="000000"/>
          <w:sz w:val="24"/>
          <w:szCs w:val="24"/>
        </w:rPr>
        <w:t>10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="003F1D8A" w:rsidRPr="008B218A">
        <w:rPr>
          <w:rFonts w:ascii="Arial" w:hAnsi="Arial" w:cs="Arial"/>
          <w:color w:val="000000"/>
          <w:sz w:val="24"/>
          <w:szCs w:val="24"/>
        </w:rPr>
        <w:t>para</w:t>
      </w:r>
      <w:r w:rsidR="009D4152"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="0009457F" w:rsidRPr="008B218A">
        <w:rPr>
          <w:rFonts w:ascii="Arial" w:hAnsi="Arial" w:cs="Arial"/>
          <w:color w:val="000000"/>
          <w:sz w:val="24"/>
          <w:szCs w:val="24"/>
        </w:rPr>
        <w:t xml:space="preserve">títulos </w:t>
      </w:r>
      <w:r w:rsidR="000E32C3">
        <w:rPr>
          <w:rFonts w:ascii="Arial" w:hAnsi="Arial" w:cs="Arial"/>
          <w:color w:val="000000"/>
          <w:sz w:val="24"/>
          <w:szCs w:val="24"/>
        </w:rPr>
        <w:t xml:space="preserve">e conteúdos </w:t>
      </w:r>
      <w:r w:rsidR="0009457F" w:rsidRPr="008B218A">
        <w:rPr>
          <w:rFonts w:ascii="Arial" w:hAnsi="Arial" w:cs="Arial"/>
          <w:color w:val="000000"/>
          <w:sz w:val="24"/>
          <w:szCs w:val="24"/>
        </w:rPr>
        <w:t>de ilustrações (figuras, tabelas e quadros</w:t>
      </w:r>
      <w:r w:rsidR="000E32C3">
        <w:rPr>
          <w:rFonts w:ascii="Arial" w:hAnsi="Arial" w:cs="Arial"/>
          <w:color w:val="000000"/>
          <w:sz w:val="24"/>
          <w:szCs w:val="24"/>
        </w:rPr>
        <w:t>.</w:t>
      </w:r>
    </w:p>
    <w:p w14:paraId="3DADDDF5" w14:textId="77777777" w:rsidR="000E32C3" w:rsidRPr="008B218A" w:rsidRDefault="000E32C3" w:rsidP="000E32C3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Configurações de página devem ser: tamanho do papel A4, largura 21,0 cm, altura 29,7 cm, </w:t>
      </w:r>
      <w:r w:rsidRPr="008B218A">
        <w:rPr>
          <w:rFonts w:ascii="Arial" w:hAnsi="Arial" w:cs="Arial"/>
          <w:i/>
          <w:color w:val="000000"/>
          <w:sz w:val="24"/>
          <w:szCs w:val="24"/>
        </w:rPr>
        <w:t>layout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de página retrato, margens – superior 2,5 cm, inferior 2,5 cm, esquerda 3 cm, direita 2,5 cm, medianiz 0,0, cabeçalho 2,4 cm, rodapé 2,4 cm.</w:t>
      </w:r>
    </w:p>
    <w:p w14:paraId="4C6B6722" w14:textId="77777777" w:rsidR="00A23FBB" w:rsidRPr="008B218A" w:rsidRDefault="00A23FBB" w:rsidP="00AD44C8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="009D4152" w:rsidRPr="008B218A">
        <w:rPr>
          <w:rFonts w:ascii="Arial" w:hAnsi="Arial" w:cs="Arial"/>
          <w:color w:val="000000"/>
          <w:sz w:val="24"/>
          <w:szCs w:val="24"/>
        </w:rPr>
        <w:t xml:space="preserve">Parágrafo: Recuo da primeira linha em 1,25; </w:t>
      </w:r>
      <w:r w:rsidRPr="008B218A">
        <w:rPr>
          <w:rFonts w:ascii="Arial" w:hAnsi="Arial" w:cs="Arial"/>
          <w:color w:val="000000"/>
          <w:sz w:val="24"/>
          <w:szCs w:val="24"/>
        </w:rPr>
        <w:t>Espaç</w:t>
      </w:r>
      <w:r w:rsidR="009D4152" w:rsidRPr="008B218A">
        <w:rPr>
          <w:rFonts w:ascii="Arial" w:hAnsi="Arial" w:cs="Arial"/>
          <w:color w:val="000000"/>
          <w:sz w:val="24"/>
          <w:szCs w:val="24"/>
        </w:rPr>
        <w:t>amento entre linhas: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="002B2E9E" w:rsidRPr="008B218A">
        <w:rPr>
          <w:rFonts w:ascii="Arial" w:hAnsi="Arial" w:cs="Arial"/>
          <w:color w:val="000000"/>
          <w:sz w:val="24"/>
          <w:szCs w:val="24"/>
        </w:rPr>
        <w:t>1,5</w:t>
      </w:r>
      <w:r w:rsidR="009D4152" w:rsidRPr="008B218A">
        <w:rPr>
          <w:rFonts w:ascii="Arial" w:hAnsi="Arial" w:cs="Arial"/>
          <w:color w:val="000000"/>
          <w:sz w:val="24"/>
          <w:szCs w:val="24"/>
        </w:rPr>
        <w:t>; sem espaçamento antes ou depois dos parágrafos.</w:t>
      </w:r>
    </w:p>
    <w:p w14:paraId="4F6070AC" w14:textId="39164847" w:rsidR="002B2E9E" w:rsidRPr="008B218A" w:rsidRDefault="000E32C3" w:rsidP="00AD44C8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Para a defesa a</w:t>
      </w:r>
      <w:r w:rsidR="002B2E9E" w:rsidRPr="008B218A">
        <w:rPr>
          <w:rFonts w:ascii="Arial" w:hAnsi="Arial" w:cs="Arial"/>
          <w:color w:val="000000"/>
          <w:sz w:val="24"/>
          <w:szCs w:val="24"/>
        </w:rPr>
        <w:t xml:space="preserve">s linhas deverão ser numeradas em forma contínua </w:t>
      </w:r>
      <w:r w:rsidR="0075216A">
        <w:rPr>
          <w:rFonts w:ascii="Arial" w:hAnsi="Arial" w:cs="Arial"/>
          <w:color w:val="000000"/>
          <w:sz w:val="24"/>
          <w:szCs w:val="24"/>
        </w:rPr>
        <w:t>iniciando no resumo</w:t>
      </w:r>
      <w:r w:rsidR="002B2E9E" w:rsidRPr="008B218A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Para entrega do trabalho corrigido retire a numeração de linhas.</w:t>
      </w:r>
    </w:p>
    <w:p w14:paraId="495D70EB" w14:textId="77777777" w:rsidR="005C7CF5" w:rsidRPr="008B218A" w:rsidRDefault="005C7CF5" w:rsidP="00F00BD2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20C1CA47" w14:textId="77777777" w:rsidR="00A23FBB" w:rsidRPr="008B218A" w:rsidRDefault="00AD44C8" w:rsidP="000E32C3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color w:val="000000"/>
          <w:sz w:val="28"/>
        </w:rPr>
      </w:pPr>
      <w:r w:rsidRPr="008B218A">
        <w:rPr>
          <w:rFonts w:ascii="Arial" w:hAnsi="Arial" w:cs="Arial"/>
          <w:b/>
          <w:color w:val="000000"/>
          <w:sz w:val="28"/>
        </w:rPr>
        <w:t>Estrutura</w:t>
      </w:r>
    </w:p>
    <w:p w14:paraId="6AAFED59" w14:textId="77777777" w:rsidR="000E32C3" w:rsidRDefault="000E32C3" w:rsidP="00AD44C8">
      <w:pPr>
        <w:pStyle w:val="PargrafodaLista"/>
        <w:spacing w:line="36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4579D6A4" w14:textId="1CC91ED1" w:rsidR="00A23FBB" w:rsidRPr="008B218A" w:rsidRDefault="00A84D71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A estrutura do </w:t>
      </w:r>
      <w:r w:rsidR="00D0670D">
        <w:rPr>
          <w:rFonts w:ascii="Arial" w:hAnsi="Arial" w:cs="Arial"/>
          <w:color w:val="000000"/>
          <w:sz w:val="24"/>
          <w:szCs w:val="24"/>
        </w:rPr>
        <w:t>texto</w:t>
      </w:r>
      <w:r w:rsidR="00D0670D"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8B218A">
        <w:rPr>
          <w:rFonts w:ascii="Arial" w:hAnsi="Arial" w:cs="Arial"/>
          <w:color w:val="000000"/>
          <w:sz w:val="24"/>
          <w:szCs w:val="24"/>
        </w:rPr>
        <w:t>é composta por partes obrigatórias e opcionais</w:t>
      </w:r>
      <w:r w:rsidR="0075216A">
        <w:rPr>
          <w:rFonts w:ascii="Arial" w:hAnsi="Arial" w:cs="Arial"/>
          <w:color w:val="000000"/>
          <w:sz w:val="24"/>
          <w:szCs w:val="24"/>
        </w:rPr>
        <w:t xml:space="preserve">, </w:t>
      </w:r>
      <w:r w:rsidRPr="008B218A">
        <w:rPr>
          <w:rFonts w:ascii="Arial" w:hAnsi="Arial" w:cs="Arial"/>
          <w:color w:val="000000"/>
          <w:sz w:val="24"/>
          <w:szCs w:val="24"/>
        </w:rPr>
        <w:t>compreende</w:t>
      </w:r>
      <w:r w:rsidR="0075216A">
        <w:rPr>
          <w:rFonts w:ascii="Arial" w:hAnsi="Arial" w:cs="Arial"/>
          <w:color w:val="000000"/>
          <w:sz w:val="24"/>
          <w:szCs w:val="24"/>
        </w:rPr>
        <w:t>ndo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três elementos: </w:t>
      </w:r>
      <w:proofErr w:type="spellStart"/>
      <w:r w:rsidRPr="008B218A">
        <w:rPr>
          <w:rFonts w:ascii="Arial" w:hAnsi="Arial" w:cs="Arial"/>
          <w:color w:val="000000"/>
          <w:sz w:val="24"/>
          <w:szCs w:val="24"/>
        </w:rPr>
        <w:t>pré</w:t>
      </w:r>
      <w:proofErr w:type="spellEnd"/>
      <w:r w:rsidRPr="008B218A">
        <w:rPr>
          <w:rFonts w:ascii="Arial" w:hAnsi="Arial" w:cs="Arial"/>
          <w:color w:val="000000"/>
          <w:sz w:val="24"/>
          <w:szCs w:val="24"/>
        </w:rPr>
        <w:t>-textuais, textuais e pós-textuais.</w:t>
      </w:r>
    </w:p>
    <w:p w14:paraId="1F1F7189" w14:textId="77777777" w:rsidR="000E32C3" w:rsidRDefault="000E32C3" w:rsidP="000E32C3">
      <w:pPr>
        <w:pStyle w:val="PargrafodaLista"/>
        <w:spacing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14:paraId="2F7C1A31" w14:textId="1AB53416" w:rsidR="00A84D71" w:rsidRPr="008B218A" w:rsidRDefault="000E32C3" w:rsidP="000E32C3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B218A">
        <w:rPr>
          <w:rFonts w:ascii="Arial" w:hAnsi="Arial" w:cs="Arial"/>
          <w:b/>
          <w:color w:val="000000"/>
          <w:sz w:val="24"/>
          <w:szCs w:val="24"/>
        </w:rPr>
        <w:t xml:space="preserve">Elementos </w:t>
      </w:r>
      <w:proofErr w:type="spellStart"/>
      <w:r w:rsidRPr="008B218A">
        <w:rPr>
          <w:rFonts w:ascii="Arial" w:hAnsi="Arial" w:cs="Arial"/>
          <w:b/>
          <w:color w:val="000000"/>
          <w:sz w:val="24"/>
          <w:szCs w:val="24"/>
        </w:rPr>
        <w:t>pré</w:t>
      </w:r>
      <w:proofErr w:type="spellEnd"/>
      <w:r w:rsidRPr="008B218A">
        <w:rPr>
          <w:rFonts w:ascii="Arial" w:hAnsi="Arial" w:cs="Arial"/>
          <w:b/>
          <w:color w:val="000000"/>
          <w:sz w:val="24"/>
          <w:szCs w:val="24"/>
        </w:rPr>
        <w:t>-textuais</w:t>
      </w:r>
    </w:p>
    <w:p w14:paraId="5FC7D258" w14:textId="77777777" w:rsidR="000E32C3" w:rsidRDefault="000E32C3" w:rsidP="00A84D71">
      <w:pPr>
        <w:pStyle w:val="PargrafodaLista"/>
        <w:spacing w:line="36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47059182" w14:textId="349C0064" w:rsidR="00A84D71" w:rsidRPr="008B218A" w:rsidRDefault="00A84D71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Capa – Obrigatório (Modelo)</w:t>
      </w:r>
    </w:p>
    <w:p w14:paraId="3BABFB8C" w14:textId="77777777" w:rsidR="00A84D71" w:rsidRPr="008B218A" w:rsidRDefault="00A84D71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Folha de rosto – Obrigatório (Modelo)</w:t>
      </w:r>
    </w:p>
    <w:p w14:paraId="4FDE0319" w14:textId="77777777" w:rsidR="00E2164C" w:rsidRPr="008B218A" w:rsidRDefault="00E2164C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Parecer d</w:t>
      </w:r>
      <w:r w:rsidR="00C146D2">
        <w:rPr>
          <w:rFonts w:ascii="Arial" w:hAnsi="Arial" w:cs="Arial"/>
          <w:color w:val="000000"/>
          <w:sz w:val="24"/>
          <w:szCs w:val="24"/>
        </w:rPr>
        <w:t>e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Comiss</w:t>
      </w:r>
      <w:r w:rsidR="00C146D2">
        <w:rPr>
          <w:rFonts w:ascii="Arial" w:hAnsi="Arial" w:cs="Arial"/>
          <w:color w:val="000000"/>
          <w:sz w:val="24"/>
          <w:szCs w:val="24"/>
        </w:rPr>
        <w:t>ões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de Ética </w:t>
      </w:r>
      <w:r w:rsidR="00FF6544" w:rsidRPr="008B218A">
        <w:rPr>
          <w:rFonts w:ascii="Arial" w:hAnsi="Arial" w:cs="Arial"/>
          <w:color w:val="000000"/>
          <w:sz w:val="24"/>
          <w:szCs w:val="24"/>
        </w:rPr>
        <w:t>– Obrigatório</w:t>
      </w:r>
      <w:r w:rsidR="00DA0983">
        <w:rPr>
          <w:rFonts w:ascii="Arial" w:hAnsi="Arial" w:cs="Arial"/>
          <w:color w:val="000000"/>
          <w:sz w:val="24"/>
          <w:szCs w:val="24"/>
        </w:rPr>
        <w:t>, se aplicável</w:t>
      </w:r>
    </w:p>
    <w:p w14:paraId="1329BCBD" w14:textId="77777777" w:rsidR="00A84D71" w:rsidRPr="008B218A" w:rsidRDefault="00A84D71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Folha de aprovação </w:t>
      </w:r>
      <w:r w:rsidR="00E2164C" w:rsidRPr="008B218A">
        <w:rPr>
          <w:rFonts w:ascii="Arial" w:hAnsi="Arial" w:cs="Arial"/>
          <w:color w:val="000000"/>
          <w:sz w:val="24"/>
          <w:szCs w:val="24"/>
        </w:rPr>
        <w:t xml:space="preserve">assinada – Obrigatória </w:t>
      </w:r>
    </w:p>
    <w:p w14:paraId="433A4C4B" w14:textId="77777777" w:rsidR="00A84D71" w:rsidRPr="008B218A" w:rsidRDefault="00A84D71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Dedicatória – Opcional</w:t>
      </w:r>
    </w:p>
    <w:p w14:paraId="2E8DA47A" w14:textId="77777777" w:rsidR="00A84D71" w:rsidRPr="008B218A" w:rsidRDefault="00A84D71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Agradecimentos</w:t>
      </w:r>
      <w:r w:rsidR="00FA416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B218A">
        <w:rPr>
          <w:rFonts w:ascii="Arial" w:hAnsi="Arial" w:cs="Arial"/>
          <w:color w:val="000000"/>
          <w:sz w:val="24"/>
          <w:szCs w:val="24"/>
        </w:rPr>
        <w:t>–</w:t>
      </w:r>
      <w:r w:rsidR="00FA416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A567ED">
        <w:rPr>
          <w:rFonts w:ascii="Arial" w:hAnsi="Arial" w:cs="Arial"/>
          <w:color w:val="000000"/>
          <w:sz w:val="24"/>
          <w:szCs w:val="24"/>
        </w:rPr>
        <w:t>Obrigatório agradecimentos</w:t>
      </w:r>
      <w:proofErr w:type="gramEnd"/>
      <w:r w:rsidR="00A567ED">
        <w:rPr>
          <w:rFonts w:ascii="Arial" w:hAnsi="Arial" w:cs="Arial"/>
          <w:color w:val="000000"/>
          <w:sz w:val="24"/>
          <w:szCs w:val="24"/>
        </w:rPr>
        <w:t xml:space="preserve"> conforme </w:t>
      </w:r>
      <w:hyperlink r:id="rId8" w:tgtFrame="_blank" w:history="1">
        <w:r w:rsidR="00A567ED" w:rsidRPr="00A567ED">
          <w:rPr>
            <w:rStyle w:val="Hyperlink"/>
            <w:rFonts w:ascii="Arial" w:hAnsi="Arial" w:cs="Arial"/>
            <w:sz w:val="24"/>
            <w:szCs w:val="24"/>
          </w:rPr>
          <w:t>PORTARIA-RTR-n-141-de-03-02-2020_Publicações e Agradecimentos obrigatórios</w:t>
        </w:r>
      </w:hyperlink>
      <w:r w:rsidR="00FA416C">
        <w:rPr>
          <w:rFonts w:ascii="Arial" w:hAnsi="Arial" w:cs="Arial"/>
          <w:color w:val="000000"/>
          <w:sz w:val="24"/>
          <w:szCs w:val="24"/>
        </w:rPr>
        <w:t xml:space="preserve"> e aos demais órgãos de fomento que apoiaram o desenvolvimento do curso e projeto do aluno.</w:t>
      </w:r>
    </w:p>
    <w:p w14:paraId="0AEB9DE3" w14:textId="77777777" w:rsidR="00A84D71" w:rsidRPr="008B218A" w:rsidRDefault="00A84D71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lastRenderedPageBreak/>
        <w:t>Resumo – Obrigatório</w:t>
      </w:r>
      <w:r w:rsidR="009A131C" w:rsidRPr="008B218A">
        <w:rPr>
          <w:rFonts w:ascii="Arial" w:hAnsi="Arial" w:cs="Arial"/>
          <w:color w:val="000000"/>
          <w:sz w:val="24"/>
          <w:szCs w:val="24"/>
        </w:rPr>
        <w:t xml:space="preserve"> (Modelo)</w:t>
      </w:r>
    </w:p>
    <w:p w14:paraId="0C14BE79" w14:textId="77777777" w:rsidR="00A84D71" w:rsidRPr="008B218A" w:rsidRDefault="00A84D71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Abstract – Obrigatório</w:t>
      </w:r>
      <w:r w:rsidR="009A131C" w:rsidRPr="008B218A">
        <w:rPr>
          <w:rFonts w:ascii="Arial" w:hAnsi="Arial" w:cs="Arial"/>
          <w:color w:val="000000"/>
          <w:sz w:val="24"/>
          <w:szCs w:val="24"/>
        </w:rPr>
        <w:t xml:space="preserve"> (Modelo)</w:t>
      </w:r>
    </w:p>
    <w:p w14:paraId="12DBD37E" w14:textId="77777777" w:rsidR="00A84D71" w:rsidRPr="008B218A" w:rsidRDefault="00A84D71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Lista de Figuras – </w:t>
      </w:r>
      <w:r w:rsidR="00DF746D" w:rsidRPr="008B218A">
        <w:rPr>
          <w:rFonts w:ascii="Arial" w:hAnsi="Arial" w:cs="Arial"/>
          <w:color w:val="000000"/>
          <w:sz w:val="24"/>
          <w:szCs w:val="24"/>
        </w:rPr>
        <w:t xml:space="preserve">Opcional </w:t>
      </w:r>
      <w:r w:rsidR="009A131C" w:rsidRPr="008B218A">
        <w:rPr>
          <w:rFonts w:ascii="Arial" w:hAnsi="Arial" w:cs="Arial"/>
          <w:color w:val="000000"/>
          <w:sz w:val="24"/>
          <w:szCs w:val="24"/>
        </w:rPr>
        <w:t>(Modelo)</w:t>
      </w:r>
    </w:p>
    <w:p w14:paraId="164D50B5" w14:textId="77777777" w:rsidR="00A84D71" w:rsidRPr="008B218A" w:rsidRDefault="00A84D71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Lista de Anexos – </w:t>
      </w:r>
      <w:r w:rsidR="00DF746D" w:rsidRPr="008B218A">
        <w:rPr>
          <w:rFonts w:ascii="Arial" w:hAnsi="Arial" w:cs="Arial"/>
          <w:color w:val="000000"/>
          <w:sz w:val="24"/>
          <w:szCs w:val="24"/>
        </w:rPr>
        <w:t xml:space="preserve">Opcional </w:t>
      </w:r>
      <w:r w:rsidR="009A131C" w:rsidRPr="008B218A">
        <w:rPr>
          <w:rFonts w:ascii="Arial" w:hAnsi="Arial" w:cs="Arial"/>
          <w:color w:val="000000"/>
          <w:sz w:val="24"/>
          <w:szCs w:val="24"/>
        </w:rPr>
        <w:t>(Modelo)</w:t>
      </w:r>
    </w:p>
    <w:p w14:paraId="2F1DF19E" w14:textId="77777777" w:rsidR="00A84D71" w:rsidRPr="008B218A" w:rsidRDefault="00A84D71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Lista de abreviaturas e siglas – </w:t>
      </w:r>
      <w:r w:rsidR="00E2164C" w:rsidRPr="008B218A">
        <w:rPr>
          <w:rFonts w:ascii="Arial" w:hAnsi="Arial" w:cs="Arial"/>
          <w:color w:val="000000"/>
          <w:sz w:val="24"/>
          <w:szCs w:val="24"/>
        </w:rPr>
        <w:t>Opcional</w:t>
      </w:r>
    </w:p>
    <w:p w14:paraId="2ACB0747" w14:textId="77777777" w:rsidR="00A84D71" w:rsidRPr="008B218A" w:rsidRDefault="00E2164C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Sumário – Obrigatório (Modelo</w:t>
      </w:r>
      <w:r w:rsidR="00A84D71" w:rsidRPr="008B218A">
        <w:rPr>
          <w:rFonts w:ascii="Arial" w:hAnsi="Arial" w:cs="Arial"/>
          <w:color w:val="000000"/>
          <w:sz w:val="24"/>
          <w:szCs w:val="24"/>
        </w:rPr>
        <w:t>)</w:t>
      </w:r>
    </w:p>
    <w:p w14:paraId="49E2F035" w14:textId="77777777" w:rsidR="00E2164C" w:rsidRDefault="00E2164C" w:rsidP="00A84D71">
      <w:pPr>
        <w:pStyle w:val="PargrafodaLista"/>
        <w:spacing w:line="36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3A2B54F8" w14:textId="77777777" w:rsidR="00A94031" w:rsidRPr="008B218A" w:rsidRDefault="00A94031" w:rsidP="00A94031">
      <w:pPr>
        <w:pStyle w:val="PargrafodaLista"/>
        <w:numPr>
          <w:ilvl w:val="2"/>
          <w:numId w:val="2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Capa: (i) Nome do Programa, (</w:t>
      </w:r>
      <w:proofErr w:type="spellStart"/>
      <w:r w:rsidRPr="008B218A">
        <w:rPr>
          <w:rFonts w:ascii="Arial" w:hAnsi="Arial" w:cs="Arial"/>
          <w:color w:val="000000"/>
          <w:sz w:val="24"/>
          <w:szCs w:val="24"/>
        </w:rPr>
        <w:t>ii</w:t>
      </w:r>
      <w:proofErr w:type="spellEnd"/>
      <w:r w:rsidRPr="008B218A">
        <w:rPr>
          <w:rFonts w:ascii="Arial" w:hAnsi="Arial" w:cs="Arial"/>
          <w:color w:val="000000"/>
          <w:sz w:val="24"/>
          <w:szCs w:val="24"/>
        </w:rPr>
        <w:t>) Título, (</w:t>
      </w:r>
      <w:proofErr w:type="spellStart"/>
      <w:r w:rsidRPr="008B218A">
        <w:rPr>
          <w:rFonts w:ascii="Arial" w:hAnsi="Arial" w:cs="Arial"/>
          <w:color w:val="000000"/>
          <w:sz w:val="24"/>
          <w:szCs w:val="24"/>
        </w:rPr>
        <w:t>iii</w:t>
      </w:r>
      <w:proofErr w:type="spellEnd"/>
      <w:r w:rsidRPr="008B218A">
        <w:rPr>
          <w:rFonts w:ascii="Arial" w:hAnsi="Arial" w:cs="Arial"/>
          <w:color w:val="000000"/>
          <w:sz w:val="24"/>
          <w:szCs w:val="24"/>
        </w:rPr>
        <w:t>) Autor, (</w:t>
      </w:r>
      <w:proofErr w:type="spellStart"/>
      <w:r w:rsidRPr="008B218A">
        <w:rPr>
          <w:rFonts w:ascii="Arial" w:hAnsi="Arial" w:cs="Arial"/>
          <w:color w:val="000000"/>
          <w:sz w:val="24"/>
          <w:szCs w:val="24"/>
        </w:rPr>
        <w:t>iv</w:t>
      </w:r>
      <w:proofErr w:type="spellEnd"/>
      <w:r w:rsidRPr="008B218A">
        <w:rPr>
          <w:rFonts w:ascii="Arial" w:hAnsi="Arial" w:cs="Arial"/>
          <w:color w:val="000000"/>
          <w:sz w:val="24"/>
          <w:szCs w:val="24"/>
        </w:rPr>
        <w:t>) Local e ano</w:t>
      </w:r>
    </w:p>
    <w:p w14:paraId="2B677760" w14:textId="77777777" w:rsidR="00A94031" w:rsidRPr="008B218A" w:rsidRDefault="00A94031" w:rsidP="00A94031">
      <w:pPr>
        <w:pStyle w:val="PargrafodaLista"/>
        <w:numPr>
          <w:ilvl w:val="2"/>
          <w:numId w:val="2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Folha de rosto, contendo: (i) autoria, (</w:t>
      </w:r>
      <w:proofErr w:type="spellStart"/>
      <w:r w:rsidRPr="008B218A">
        <w:rPr>
          <w:rFonts w:ascii="Arial" w:hAnsi="Arial" w:cs="Arial"/>
          <w:color w:val="000000"/>
          <w:sz w:val="24"/>
          <w:szCs w:val="24"/>
        </w:rPr>
        <w:t>ii</w:t>
      </w:r>
      <w:proofErr w:type="spellEnd"/>
      <w:r w:rsidRPr="008B218A">
        <w:rPr>
          <w:rFonts w:ascii="Arial" w:hAnsi="Arial" w:cs="Arial"/>
          <w:color w:val="000000"/>
          <w:sz w:val="24"/>
          <w:szCs w:val="24"/>
        </w:rPr>
        <w:t>) título, (</w:t>
      </w:r>
      <w:proofErr w:type="spellStart"/>
      <w:r w:rsidRPr="008B218A">
        <w:rPr>
          <w:rFonts w:ascii="Arial" w:hAnsi="Arial" w:cs="Arial"/>
          <w:color w:val="000000"/>
          <w:sz w:val="24"/>
          <w:szCs w:val="24"/>
        </w:rPr>
        <w:t>iii</w:t>
      </w:r>
      <w:proofErr w:type="spellEnd"/>
      <w:r w:rsidRPr="008B218A">
        <w:rPr>
          <w:rFonts w:ascii="Arial" w:hAnsi="Arial" w:cs="Arial"/>
          <w:color w:val="000000"/>
          <w:sz w:val="24"/>
          <w:szCs w:val="24"/>
        </w:rPr>
        <w:t xml:space="preserve">) nota explicativa de que se trata de </w:t>
      </w:r>
      <w:r>
        <w:rPr>
          <w:rFonts w:ascii="Arial" w:hAnsi="Arial" w:cs="Arial"/>
          <w:color w:val="000000"/>
          <w:sz w:val="24"/>
          <w:szCs w:val="24"/>
        </w:rPr>
        <w:t>uma tese/dissertação</w:t>
      </w:r>
      <w:r w:rsidRPr="008B218A">
        <w:rPr>
          <w:rFonts w:ascii="Arial" w:hAnsi="Arial" w:cs="Arial"/>
          <w:color w:val="000000"/>
          <w:sz w:val="24"/>
          <w:szCs w:val="24"/>
        </w:rPr>
        <w:t>, mencionando o Programa de Pós-Graduação, área de concentração, nome do orientador, a Universidade, o grau pretendido, (</w:t>
      </w:r>
      <w:proofErr w:type="spellStart"/>
      <w:r w:rsidRPr="008B218A">
        <w:rPr>
          <w:rFonts w:ascii="Arial" w:hAnsi="Arial" w:cs="Arial"/>
          <w:color w:val="000000"/>
          <w:sz w:val="24"/>
          <w:szCs w:val="24"/>
        </w:rPr>
        <w:t>iv</w:t>
      </w:r>
      <w:proofErr w:type="spellEnd"/>
      <w:r w:rsidRPr="008B218A">
        <w:rPr>
          <w:rFonts w:ascii="Arial" w:hAnsi="Arial" w:cs="Arial"/>
          <w:color w:val="000000"/>
          <w:sz w:val="24"/>
          <w:szCs w:val="24"/>
        </w:rPr>
        <w:t>) Local e ano</w:t>
      </w:r>
    </w:p>
    <w:p w14:paraId="3B5B6A14" w14:textId="77777777" w:rsidR="00A94031" w:rsidRPr="008B218A" w:rsidRDefault="00A94031" w:rsidP="00A94031">
      <w:pPr>
        <w:pStyle w:val="PargrafodaLista"/>
        <w:numPr>
          <w:ilvl w:val="2"/>
          <w:numId w:val="2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Autorizações legais pertinentes, se aplicável: Comissão de ética no uso de animais, CEP,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SISBIO, etc.</w:t>
      </w:r>
      <w:proofErr w:type="gramEnd"/>
    </w:p>
    <w:p w14:paraId="3D0150B1" w14:textId="77777777" w:rsidR="00A94031" w:rsidRPr="008B218A" w:rsidRDefault="00A94031" w:rsidP="00A94031">
      <w:pPr>
        <w:pStyle w:val="PargrafodaLista"/>
        <w:numPr>
          <w:ilvl w:val="2"/>
          <w:numId w:val="2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Folha de aprovação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– Obrigatória: a folha de avaliação assinada pela banca </w:t>
      </w:r>
      <w:r>
        <w:rPr>
          <w:rFonts w:ascii="Arial" w:hAnsi="Arial" w:cs="Arial"/>
          <w:color w:val="000000"/>
          <w:sz w:val="24"/>
          <w:szCs w:val="24"/>
        </w:rPr>
        <w:t>após a aprovação de defesa, será enviada pela secretaria do Programa de Pós-graduação.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6815E74" w14:textId="77777777" w:rsidR="00A94031" w:rsidRDefault="00A94031" w:rsidP="00A94031">
      <w:pPr>
        <w:pStyle w:val="PargrafodaLista"/>
        <w:numPr>
          <w:ilvl w:val="2"/>
          <w:numId w:val="2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Dedicatória – Opcional: Espaço utilizado pelo autor para homenagens. A formatação pode ser livre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5C118545" w14:textId="77777777" w:rsidR="00A94031" w:rsidRPr="00C146D2" w:rsidRDefault="00A94031" w:rsidP="00A94031">
      <w:pPr>
        <w:pStyle w:val="PargrafodaLista"/>
        <w:numPr>
          <w:ilvl w:val="2"/>
          <w:numId w:val="2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C146D2">
        <w:rPr>
          <w:rFonts w:ascii="Arial" w:hAnsi="Arial" w:cs="Arial"/>
          <w:color w:val="000000"/>
          <w:sz w:val="24"/>
          <w:szCs w:val="24"/>
        </w:rPr>
        <w:t>Agradecimentos (</w:t>
      </w:r>
      <w:proofErr w:type="gramStart"/>
      <w:r w:rsidRPr="00C146D2">
        <w:rPr>
          <w:rFonts w:ascii="Arial" w:hAnsi="Arial" w:cs="Arial"/>
          <w:color w:val="000000"/>
          <w:sz w:val="24"/>
          <w:szCs w:val="24"/>
        </w:rPr>
        <w:t>Obrigatório agradecimentos</w:t>
      </w:r>
      <w:proofErr w:type="gramEnd"/>
      <w:r w:rsidRPr="00C146D2">
        <w:rPr>
          <w:rFonts w:ascii="Arial" w:hAnsi="Arial" w:cs="Arial"/>
          <w:color w:val="000000"/>
          <w:sz w:val="24"/>
          <w:szCs w:val="24"/>
        </w:rPr>
        <w:t xml:space="preserve"> conforme </w:t>
      </w:r>
      <w:hyperlink r:id="rId9" w:tgtFrame="_blank" w:history="1">
        <w:r w:rsidRPr="00C146D2">
          <w:rPr>
            <w:rStyle w:val="Hyperlink"/>
            <w:rFonts w:ascii="Arial" w:hAnsi="Arial" w:cs="Arial"/>
            <w:sz w:val="24"/>
            <w:szCs w:val="24"/>
          </w:rPr>
          <w:t>PORTARIA-RTR-n-141-de-03-02-2020_Publicações e Agradecimentos obrigatórios</w:t>
        </w:r>
      </w:hyperlink>
      <w:r w:rsidRPr="00C146D2">
        <w:rPr>
          <w:rFonts w:ascii="Arial" w:hAnsi="Arial" w:cs="Arial"/>
          <w:color w:val="000000"/>
          <w:sz w:val="24"/>
          <w:szCs w:val="24"/>
        </w:rPr>
        <w:t xml:space="preserve"> e aos demais órgãos de fomento que apoiaram o desenvolvimento do curso e projeto do aluno.)</w:t>
      </w:r>
    </w:p>
    <w:p w14:paraId="27328F18" w14:textId="77777777" w:rsidR="00A94031" w:rsidRDefault="00A94031" w:rsidP="00A94031">
      <w:pPr>
        <w:pStyle w:val="PargrafodaLista"/>
        <w:numPr>
          <w:ilvl w:val="2"/>
          <w:numId w:val="2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Sumário</w:t>
      </w:r>
    </w:p>
    <w:p w14:paraId="59A85C31" w14:textId="77777777" w:rsidR="00A94031" w:rsidRDefault="00A94031" w:rsidP="00A94031">
      <w:pPr>
        <w:pStyle w:val="PargrafodaLista"/>
        <w:numPr>
          <w:ilvl w:val="2"/>
          <w:numId w:val="2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Lista de tabela </w:t>
      </w:r>
      <w:r>
        <w:rPr>
          <w:rFonts w:ascii="Arial" w:hAnsi="Arial" w:cs="Arial"/>
          <w:color w:val="000000"/>
          <w:sz w:val="24"/>
          <w:szCs w:val="24"/>
        </w:rPr>
        <w:t>(opcional)</w:t>
      </w:r>
    </w:p>
    <w:p w14:paraId="2AE5A0CA" w14:textId="77777777" w:rsidR="00A94031" w:rsidRPr="008B218A" w:rsidRDefault="00A94031" w:rsidP="00A94031">
      <w:pPr>
        <w:pStyle w:val="PargrafodaLista"/>
        <w:numPr>
          <w:ilvl w:val="2"/>
          <w:numId w:val="2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Lista de figuras </w:t>
      </w:r>
      <w:r>
        <w:rPr>
          <w:rFonts w:ascii="Arial" w:hAnsi="Arial" w:cs="Arial"/>
          <w:color w:val="000000"/>
          <w:sz w:val="24"/>
          <w:szCs w:val="24"/>
        </w:rPr>
        <w:t>(opcional)</w:t>
      </w:r>
    </w:p>
    <w:p w14:paraId="465628D1" w14:textId="77777777" w:rsidR="00A94031" w:rsidRPr="008B218A" w:rsidRDefault="00A94031" w:rsidP="00A94031">
      <w:pPr>
        <w:pStyle w:val="PargrafodaLista"/>
        <w:numPr>
          <w:ilvl w:val="2"/>
          <w:numId w:val="2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Lista de abreviaturas (Opcional)</w:t>
      </w:r>
    </w:p>
    <w:p w14:paraId="7268C60B" w14:textId="77777777" w:rsidR="00A94031" w:rsidRPr="008B218A" w:rsidRDefault="00A94031" w:rsidP="00A94031">
      <w:pPr>
        <w:pStyle w:val="PargrafodaLista"/>
        <w:numPr>
          <w:ilvl w:val="2"/>
          <w:numId w:val="2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Resumo – Estruturado da seguinte forma: </w:t>
      </w:r>
      <w:r>
        <w:rPr>
          <w:rFonts w:ascii="Arial" w:hAnsi="Arial" w:cs="Arial"/>
          <w:color w:val="000000"/>
          <w:sz w:val="24"/>
          <w:szCs w:val="24"/>
        </w:rPr>
        <w:t xml:space="preserve">na primeira linha inserir 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SOBRENOME do Candidato adotado para citação, ABREVIATURA DOS NOMES E PRENOMES. Título do Projeto aprovado. ANO. NÍVEL DA TITULAÇÃO PRETENDIDA – Programa de Pós-Graduação em Ciências Veterinárias. Faculdade de Medicina Veterinária e Zootecnia, Universidade Federal de Mato Grosso do Sul, </w:t>
      </w:r>
      <w:r w:rsidRPr="008B218A">
        <w:rPr>
          <w:rFonts w:ascii="Arial" w:hAnsi="Arial" w:cs="Arial"/>
          <w:color w:val="000000"/>
          <w:sz w:val="24"/>
          <w:szCs w:val="24"/>
        </w:rPr>
        <w:lastRenderedPageBreak/>
        <w:t>Campo Grande, MS, ANO. Limitado a 3000 e 4000 caracteres para o mestrado e doutorado, respectivamente. Separadas do corpo do resumo por uma linha em branco, as palavras-chave, que devem ser dispostas em ordem alfabética e em número máximo de cinco separadas por vírgula.</w:t>
      </w:r>
    </w:p>
    <w:p w14:paraId="38829852" w14:textId="77777777" w:rsidR="00A94031" w:rsidRPr="008B218A" w:rsidRDefault="00A94031" w:rsidP="00A94031">
      <w:pPr>
        <w:pStyle w:val="PargrafodaLista"/>
        <w:numPr>
          <w:ilvl w:val="2"/>
          <w:numId w:val="2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Abstract - redigido em língua inglesa, com as mesmas especificações do Resumo. Seguido das </w:t>
      </w:r>
      <w:proofErr w:type="spellStart"/>
      <w:r w:rsidRPr="008B218A">
        <w:rPr>
          <w:rFonts w:ascii="Arial" w:hAnsi="Arial" w:cs="Arial"/>
          <w:color w:val="000000"/>
          <w:sz w:val="24"/>
          <w:szCs w:val="24"/>
        </w:rPr>
        <w:t>keywords</w:t>
      </w:r>
      <w:proofErr w:type="spellEnd"/>
      <w:r w:rsidRPr="008B218A">
        <w:rPr>
          <w:rFonts w:ascii="Arial" w:hAnsi="Arial" w:cs="Arial"/>
          <w:color w:val="000000"/>
          <w:sz w:val="24"/>
          <w:szCs w:val="24"/>
        </w:rPr>
        <w:t>, também em ordem alfabética e em número de cinco.</w:t>
      </w:r>
    </w:p>
    <w:p w14:paraId="051A533D" w14:textId="77777777" w:rsidR="00A94031" w:rsidRPr="008B218A" w:rsidRDefault="00A94031" w:rsidP="00A94031">
      <w:pPr>
        <w:pStyle w:val="PargrafodaLista"/>
        <w:numPr>
          <w:ilvl w:val="2"/>
          <w:numId w:val="2"/>
        </w:numPr>
        <w:spacing w:line="36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Páginas </w:t>
      </w:r>
      <w:proofErr w:type="spellStart"/>
      <w:r w:rsidRPr="008B218A">
        <w:rPr>
          <w:rFonts w:ascii="Arial" w:hAnsi="Arial" w:cs="Arial"/>
          <w:color w:val="000000"/>
          <w:sz w:val="24"/>
          <w:szCs w:val="24"/>
        </w:rPr>
        <w:t>pré</w:t>
      </w:r>
      <w:proofErr w:type="spellEnd"/>
      <w:r w:rsidRPr="008B218A">
        <w:rPr>
          <w:rFonts w:ascii="Arial" w:hAnsi="Arial" w:cs="Arial"/>
          <w:color w:val="000000"/>
          <w:sz w:val="24"/>
          <w:szCs w:val="24"/>
        </w:rPr>
        <w:t>-textuais devem ser numeradas com algarismos romanos, em caixa baixa, iniciando a partir da folha de rosto (que não é numerada, mas considerada a “i”).</w:t>
      </w:r>
    </w:p>
    <w:p w14:paraId="211EEB08" w14:textId="77777777" w:rsidR="00A94031" w:rsidRPr="008B218A" w:rsidRDefault="00A94031" w:rsidP="00A84D71">
      <w:pPr>
        <w:pStyle w:val="PargrafodaLista"/>
        <w:spacing w:line="36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2225EAB0" w14:textId="7DE0392B" w:rsidR="00E2164C" w:rsidRPr="008B218A" w:rsidRDefault="000E32C3" w:rsidP="000E32C3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Elementos </w:t>
      </w:r>
      <w:r w:rsidRPr="008B218A">
        <w:rPr>
          <w:rFonts w:ascii="Arial" w:hAnsi="Arial" w:cs="Arial"/>
          <w:b/>
          <w:color w:val="000000"/>
          <w:sz w:val="24"/>
          <w:szCs w:val="24"/>
        </w:rPr>
        <w:t xml:space="preserve">textuais </w:t>
      </w:r>
    </w:p>
    <w:p w14:paraId="3BD92ABE" w14:textId="77777777" w:rsidR="000E32C3" w:rsidRDefault="000E32C3" w:rsidP="00E2164C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3AD0114" w14:textId="74FE716C" w:rsidR="00A94031" w:rsidRDefault="00A94031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146D2">
        <w:rPr>
          <w:rFonts w:ascii="Arial" w:hAnsi="Arial" w:cs="Arial"/>
          <w:b/>
          <w:bCs/>
          <w:color w:val="000000"/>
          <w:sz w:val="24"/>
          <w:szCs w:val="24"/>
        </w:rPr>
        <w:t>O texto para defesa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deverá </w:t>
      </w:r>
      <w:r>
        <w:rPr>
          <w:rFonts w:ascii="Arial" w:hAnsi="Arial" w:cs="Arial"/>
          <w:color w:val="000000"/>
          <w:sz w:val="24"/>
          <w:szCs w:val="24"/>
        </w:rPr>
        <w:t>ser apresentado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8B218A">
        <w:rPr>
          <w:rFonts w:ascii="Arial" w:hAnsi="Arial" w:cs="Arial"/>
          <w:color w:val="000000"/>
          <w:sz w:val="24"/>
          <w:szCs w:val="24"/>
          <w:u w:val="single"/>
        </w:rPr>
        <w:t>obrigatoriamente em linhas numeradas</w:t>
      </w:r>
      <w:r>
        <w:rPr>
          <w:rFonts w:ascii="Arial" w:hAnsi="Arial" w:cs="Arial"/>
          <w:color w:val="000000"/>
          <w:sz w:val="24"/>
          <w:szCs w:val="24"/>
          <w:u w:val="single"/>
        </w:rPr>
        <w:t xml:space="preserve"> de forma contínua</w:t>
      </w:r>
      <w:r w:rsidRPr="008B218A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Após as correções finais</w:t>
      </w:r>
      <w:r w:rsidR="0074673B">
        <w:rPr>
          <w:rFonts w:ascii="Arial" w:hAnsi="Arial" w:cs="Arial"/>
          <w:color w:val="000000"/>
          <w:sz w:val="24"/>
          <w:szCs w:val="24"/>
        </w:rPr>
        <w:t xml:space="preserve">, no </w:t>
      </w:r>
      <w:r w:rsidR="0074673B" w:rsidRPr="0074673B">
        <w:rPr>
          <w:rFonts w:ascii="Arial" w:hAnsi="Arial" w:cs="Arial"/>
          <w:b/>
          <w:bCs/>
          <w:color w:val="000000"/>
          <w:sz w:val="24"/>
          <w:szCs w:val="24"/>
        </w:rPr>
        <w:t>trabalho final</w:t>
      </w:r>
      <w:r w:rsidR="0074673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as </w:t>
      </w:r>
      <w:r w:rsidRPr="0074673B">
        <w:rPr>
          <w:rFonts w:ascii="Arial" w:hAnsi="Arial" w:cs="Arial"/>
          <w:color w:val="000000"/>
          <w:sz w:val="24"/>
          <w:szCs w:val="24"/>
          <w:u w:val="single"/>
        </w:rPr>
        <w:t>linhas numeradas deverão ser retiradas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1282EC39" w14:textId="77777777" w:rsidR="00A94031" w:rsidRDefault="00A94031" w:rsidP="00E2164C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3A915B7" w14:textId="1DFE3237" w:rsidR="00A567ED" w:rsidRPr="00095964" w:rsidRDefault="00A567ED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95964">
        <w:rPr>
          <w:rFonts w:ascii="Arial" w:hAnsi="Arial" w:cs="Arial"/>
          <w:b/>
          <w:bCs/>
          <w:color w:val="000000"/>
          <w:sz w:val="24"/>
          <w:szCs w:val="24"/>
        </w:rPr>
        <w:t xml:space="preserve">Capítulo 1 </w:t>
      </w:r>
      <w:r w:rsidR="00FA416C">
        <w:rPr>
          <w:rFonts w:ascii="Arial" w:hAnsi="Arial" w:cs="Arial"/>
          <w:b/>
          <w:bCs/>
          <w:color w:val="000000"/>
          <w:sz w:val="24"/>
          <w:szCs w:val="24"/>
        </w:rPr>
        <w:t>(obrigatório)</w:t>
      </w:r>
    </w:p>
    <w:p w14:paraId="28B2D4AA" w14:textId="77777777" w:rsidR="00E2164C" w:rsidRPr="00FA416C" w:rsidRDefault="00E2164C" w:rsidP="00A567ED">
      <w:pPr>
        <w:pStyle w:val="PargrafodaLista"/>
        <w:numPr>
          <w:ilvl w:val="0"/>
          <w:numId w:val="16"/>
        </w:numPr>
        <w:spacing w:line="360" w:lineRule="auto"/>
        <w:ind w:left="357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FA416C">
        <w:rPr>
          <w:rFonts w:ascii="Arial" w:hAnsi="Arial" w:cs="Arial"/>
          <w:color w:val="000000"/>
          <w:sz w:val="24"/>
          <w:szCs w:val="24"/>
        </w:rPr>
        <w:t xml:space="preserve">Introdução </w:t>
      </w:r>
      <w:r w:rsidR="000700B5" w:rsidRPr="00FA416C">
        <w:rPr>
          <w:rFonts w:ascii="Arial" w:hAnsi="Arial" w:cs="Arial"/>
          <w:color w:val="000000"/>
          <w:sz w:val="24"/>
          <w:szCs w:val="24"/>
        </w:rPr>
        <w:t>geral</w:t>
      </w:r>
    </w:p>
    <w:p w14:paraId="6F9546A9" w14:textId="77777777" w:rsidR="00A567ED" w:rsidRPr="00FA416C" w:rsidRDefault="00A567ED" w:rsidP="00A567ED">
      <w:pPr>
        <w:pStyle w:val="PargrafodaLista"/>
        <w:numPr>
          <w:ilvl w:val="1"/>
          <w:numId w:val="16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A416C">
        <w:rPr>
          <w:rFonts w:ascii="Arial" w:hAnsi="Arial" w:cs="Arial"/>
          <w:color w:val="000000"/>
          <w:sz w:val="24"/>
          <w:szCs w:val="24"/>
        </w:rPr>
        <w:t xml:space="preserve">Objetivo geral e específico (da dissertação/tese) </w:t>
      </w:r>
    </w:p>
    <w:p w14:paraId="4CC4B77B" w14:textId="762B0C56" w:rsidR="00E2164C" w:rsidRPr="00FA416C" w:rsidRDefault="000700B5" w:rsidP="00A567ED">
      <w:pPr>
        <w:pStyle w:val="PargrafodaLista"/>
        <w:spacing w:line="360" w:lineRule="auto"/>
        <w:ind w:left="357"/>
        <w:jc w:val="both"/>
        <w:rPr>
          <w:rFonts w:ascii="Arial" w:hAnsi="Arial" w:cs="Arial"/>
          <w:color w:val="000000"/>
          <w:sz w:val="24"/>
          <w:szCs w:val="24"/>
        </w:rPr>
      </w:pPr>
      <w:r w:rsidRPr="00FA416C">
        <w:rPr>
          <w:rFonts w:ascii="Arial" w:hAnsi="Arial" w:cs="Arial"/>
          <w:color w:val="000000"/>
          <w:sz w:val="24"/>
          <w:szCs w:val="24"/>
        </w:rPr>
        <w:t xml:space="preserve">2. </w:t>
      </w:r>
      <w:r w:rsidR="00E2164C" w:rsidRPr="00FA416C">
        <w:rPr>
          <w:rFonts w:ascii="Arial" w:hAnsi="Arial" w:cs="Arial"/>
          <w:color w:val="000000"/>
          <w:sz w:val="24"/>
          <w:szCs w:val="24"/>
        </w:rPr>
        <w:t xml:space="preserve">Revisão de Literatura </w:t>
      </w:r>
    </w:p>
    <w:p w14:paraId="31BFCDB7" w14:textId="77777777" w:rsidR="000700B5" w:rsidRPr="00FA416C" w:rsidRDefault="000700B5" w:rsidP="000700B5">
      <w:pPr>
        <w:pStyle w:val="PargrafodaLista"/>
        <w:spacing w:line="36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 w:rsidRPr="00FA416C">
        <w:rPr>
          <w:rFonts w:ascii="Arial" w:hAnsi="Arial" w:cs="Arial"/>
          <w:color w:val="000000"/>
          <w:sz w:val="24"/>
          <w:szCs w:val="24"/>
        </w:rPr>
        <w:t>3. Referências</w:t>
      </w:r>
    </w:p>
    <w:p w14:paraId="31434E50" w14:textId="489E6212" w:rsidR="00A94031" w:rsidRDefault="00A567ED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95964">
        <w:rPr>
          <w:rFonts w:ascii="Arial" w:hAnsi="Arial" w:cs="Arial"/>
          <w:b/>
          <w:bCs/>
          <w:color w:val="000000"/>
          <w:sz w:val="24"/>
          <w:szCs w:val="24"/>
        </w:rPr>
        <w:t>Capítulo 2</w:t>
      </w:r>
      <w:r>
        <w:rPr>
          <w:rFonts w:ascii="Arial" w:hAnsi="Arial" w:cs="Arial"/>
          <w:color w:val="000000"/>
          <w:sz w:val="24"/>
          <w:szCs w:val="24"/>
        </w:rPr>
        <w:t xml:space="preserve"> – apresentar</w:t>
      </w:r>
      <w:r w:rsidR="000700B5" w:rsidRPr="008B218A">
        <w:rPr>
          <w:rFonts w:ascii="Arial" w:hAnsi="Arial" w:cs="Arial"/>
          <w:color w:val="000000"/>
          <w:sz w:val="24"/>
          <w:szCs w:val="24"/>
        </w:rPr>
        <w:t xml:space="preserve"> o título do primeiro </w:t>
      </w:r>
      <w:r w:rsidR="00FA416C">
        <w:rPr>
          <w:rFonts w:ascii="Arial" w:hAnsi="Arial" w:cs="Arial"/>
          <w:color w:val="000000"/>
          <w:sz w:val="24"/>
          <w:szCs w:val="24"/>
        </w:rPr>
        <w:t xml:space="preserve">produto* </w:t>
      </w:r>
      <w:r w:rsidR="00DF746D" w:rsidRPr="008B218A">
        <w:rPr>
          <w:rFonts w:ascii="Arial" w:hAnsi="Arial" w:cs="Arial"/>
          <w:color w:val="000000"/>
          <w:sz w:val="24"/>
          <w:szCs w:val="24"/>
        </w:rPr>
        <w:t>– Obrigatório</w:t>
      </w:r>
      <w:r w:rsidR="00FA416C">
        <w:rPr>
          <w:rFonts w:ascii="Arial" w:hAnsi="Arial" w:cs="Arial"/>
          <w:color w:val="000000"/>
          <w:sz w:val="24"/>
          <w:szCs w:val="24"/>
        </w:rPr>
        <w:t xml:space="preserve"> para mestrado e doutorado.</w:t>
      </w:r>
      <w:r w:rsidR="000E32C3">
        <w:rPr>
          <w:rFonts w:ascii="Arial" w:hAnsi="Arial" w:cs="Arial"/>
          <w:color w:val="000000"/>
          <w:sz w:val="24"/>
          <w:szCs w:val="24"/>
        </w:rPr>
        <w:t xml:space="preserve"> </w:t>
      </w:r>
      <w:r w:rsidR="00A94031">
        <w:rPr>
          <w:rFonts w:ascii="Arial" w:hAnsi="Arial" w:cs="Arial"/>
          <w:color w:val="000000"/>
          <w:sz w:val="24"/>
          <w:szCs w:val="24"/>
        </w:rPr>
        <w:t xml:space="preserve">Deverá ser redigido </w:t>
      </w:r>
      <w:r w:rsidR="00A94031" w:rsidRPr="008B218A">
        <w:rPr>
          <w:rFonts w:ascii="Arial" w:hAnsi="Arial" w:cs="Arial"/>
          <w:color w:val="000000"/>
          <w:sz w:val="24"/>
          <w:szCs w:val="24"/>
        </w:rPr>
        <w:t>conforme as normas do periódico</w:t>
      </w:r>
      <w:r w:rsidR="00A94031">
        <w:rPr>
          <w:rFonts w:ascii="Arial" w:hAnsi="Arial" w:cs="Arial"/>
          <w:color w:val="000000"/>
          <w:sz w:val="24"/>
          <w:szCs w:val="24"/>
        </w:rPr>
        <w:t xml:space="preserve"> pretendido para publicação (é obrigatório informar o link de orientações para redação a revista). A numeração de títulos e subtítulos será realizada conforme normas da revista.</w:t>
      </w:r>
    </w:p>
    <w:p w14:paraId="401CD781" w14:textId="01BF5C62" w:rsidR="00A94031" w:rsidRDefault="00000000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</w:rPr>
        <w:pict w14:anchorId="65A4993B">
          <v:shapetype id="_x0000_t202" coordsize="21600,21600" o:spt="202" path="m,l,21600r21600,l21600,xe">
            <v:stroke joinstyle="miter"/>
            <v:path gradientshapeok="t" o:connecttype="rect"/>
          </v:shapetype>
          <v:shape id="_x0000_s2057" type="#_x0000_t202" style="position:absolute;left:0;text-align:left;margin-left:6.75pt;margin-top:11.45pt;width:401.15pt;height:44.35pt;z-index:2">
            <v:textbox style="mso-next-textbox:#_x0000_s2057">
              <w:txbxContent>
                <w:p w14:paraId="245EC959" w14:textId="77777777" w:rsidR="00A94031" w:rsidRDefault="00A94031" w:rsidP="00A94031">
                  <w:pPr>
                    <w:pStyle w:val="PargrafodaLista"/>
                    <w:shd w:val="clear" w:color="auto" w:fill="D9F2D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C2081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*Considera-se produto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;</w:t>
                  </w:r>
                  <w:r w:rsidRPr="00C2081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artigo científico, software, caderno técnico ou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manual de orientação técnica</w:t>
                  </w:r>
                </w:p>
                <w:p w14:paraId="635F33F8" w14:textId="77777777" w:rsidR="00A94031" w:rsidRDefault="00A94031" w:rsidP="00A94031">
                  <w:pPr>
                    <w:shd w:val="clear" w:color="auto" w:fill="D9F2D0"/>
                    <w:jc w:val="center"/>
                  </w:pPr>
                </w:p>
              </w:txbxContent>
            </v:textbox>
          </v:shape>
        </w:pict>
      </w:r>
    </w:p>
    <w:p w14:paraId="08E93458" w14:textId="55F3B6F9" w:rsidR="00A94031" w:rsidRDefault="00A94031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42D78506" w14:textId="77777777" w:rsidR="00A94031" w:rsidRDefault="00A94031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4DC3B52D" w14:textId="77777777" w:rsidR="00A94031" w:rsidRPr="008B218A" w:rsidRDefault="00A94031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0D214038" w14:textId="59F40C6A" w:rsidR="00A567ED" w:rsidRDefault="00A567ED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95964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Capítulo 3</w:t>
      </w:r>
      <w:r>
        <w:rPr>
          <w:rFonts w:ascii="Arial" w:hAnsi="Arial" w:cs="Arial"/>
          <w:color w:val="000000"/>
          <w:sz w:val="24"/>
          <w:szCs w:val="24"/>
        </w:rPr>
        <w:t xml:space="preserve"> – apresentar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o título do </w:t>
      </w:r>
      <w:r>
        <w:rPr>
          <w:rFonts w:ascii="Arial" w:hAnsi="Arial" w:cs="Arial"/>
          <w:color w:val="000000"/>
          <w:sz w:val="24"/>
          <w:szCs w:val="24"/>
        </w:rPr>
        <w:t>segundo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="000E32C3">
        <w:rPr>
          <w:rFonts w:ascii="Arial" w:hAnsi="Arial" w:cs="Arial"/>
          <w:color w:val="000000"/>
          <w:sz w:val="24"/>
          <w:szCs w:val="24"/>
        </w:rPr>
        <w:t>produto</w:t>
      </w:r>
      <w:r w:rsidR="000E32C3"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8B218A">
        <w:rPr>
          <w:rFonts w:ascii="Arial" w:hAnsi="Arial" w:cs="Arial"/>
          <w:color w:val="000000"/>
          <w:sz w:val="24"/>
          <w:szCs w:val="24"/>
        </w:rPr>
        <w:t>– Obrigatório</w:t>
      </w:r>
      <w:r w:rsidR="00FA416C">
        <w:rPr>
          <w:rFonts w:ascii="Arial" w:hAnsi="Arial" w:cs="Arial"/>
          <w:color w:val="000000"/>
          <w:sz w:val="24"/>
          <w:szCs w:val="24"/>
        </w:rPr>
        <w:t xml:space="preserve"> para doutorado.</w:t>
      </w:r>
    </w:p>
    <w:p w14:paraId="5A9214F0" w14:textId="77777777" w:rsidR="00A94031" w:rsidRPr="008B218A" w:rsidRDefault="000E32C3" w:rsidP="001F5AAE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E32C3">
        <w:rPr>
          <w:rFonts w:ascii="Arial" w:hAnsi="Arial" w:cs="Arial"/>
          <w:b/>
          <w:bCs/>
          <w:color w:val="000000"/>
          <w:sz w:val="24"/>
          <w:szCs w:val="24"/>
        </w:rPr>
        <w:t>Capítulos</w:t>
      </w:r>
      <w:r w:rsidR="00D0670D" w:rsidRPr="000E32C3">
        <w:rPr>
          <w:rFonts w:ascii="Arial" w:hAnsi="Arial" w:cs="Arial"/>
          <w:b/>
          <w:bCs/>
          <w:color w:val="000000"/>
          <w:sz w:val="24"/>
          <w:szCs w:val="24"/>
        </w:rPr>
        <w:t xml:space="preserve"> adicionais</w:t>
      </w:r>
      <w:r w:rsidR="00FA416C" w:rsidRPr="000E32C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FA416C">
        <w:rPr>
          <w:rFonts w:ascii="Arial" w:hAnsi="Arial" w:cs="Arial"/>
          <w:color w:val="000000"/>
          <w:sz w:val="24"/>
          <w:szCs w:val="24"/>
        </w:rPr>
        <w:t>se houver mais produtos devem</w:t>
      </w:r>
      <w:r w:rsidR="00D0670D">
        <w:rPr>
          <w:rFonts w:ascii="Arial" w:hAnsi="Arial" w:cs="Arial"/>
          <w:color w:val="000000"/>
          <w:sz w:val="24"/>
          <w:szCs w:val="24"/>
        </w:rPr>
        <w:t xml:space="preserve"> </w:t>
      </w:r>
      <w:r w:rsidR="000700B5" w:rsidRPr="008B218A">
        <w:rPr>
          <w:rFonts w:ascii="Arial" w:hAnsi="Arial" w:cs="Arial"/>
          <w:color w:val="000000"/>
          <w:sz w:val="24"/>
          <w:szCs w:val="24"/>
        </w:rPr>
        <w:t xml:space="preserve">seguir a mesma estrutura </w:t>
      </w:r>
      <w:r w:rsidR="00D0670D">
        <w:rPr>
          <w:rFonts w:ascii="Arial" w:hAnsi="Arial" w:cs="Arial"/>
          <w:color w:val="000000"/>
          <w:sz w:val="24"/>
          <w:szCs w:val="24"/>
        </w:rPr>
        <w:t>acima</w:t>
      </w:r>
      <w:r w:rsidR="00A94031">
        <w:rPr>
          <w:rFonts w:ascii="Arial" w:hAnsi="Arial" w:cs="Arial"/>
          <w:color w:val="000000"/>
          <w:sz w:val="24"/>
          <w:szCs w:val="24"/>
        </w:rPr>
        <w:t xml:space="preserve">. </w:t>
      </w:r>
      <w:r w:rsidR="00A94031" w:rsidRPr="008B218A">
        <w:rPr>
          <w:rFonts w:ascii="Arial" w:hAnsi="Arial" w:cs="Arial"/>
          <w:color w:val="000000"/>
          <w:sz w:val="24"/>
          <w:szCs w:val="24"/>
        </w:rPr>
        <w:t xml:space="preserve">Capítulos serão tantos quantos forem os </w:t>
      </w:r>
      <w:r w:rsidR="00A94031">
        <w:rPr>
          <w:rFonts w:ascii="Arial" w:hAnsi="Arial" w:cs="Arial"/>
          <w:color w:val="000000"/>
          <w:sz w:val="24"/>
          <w:szCs w:val="24"/>
        </w:rPr>
        <w:t>produtos</w:t>
      </w:r>
      <w:r w:rsidR="00A94031"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="00A94031">
        <w:rPr>
          <w:rFonts w:ascii="Arial" w:hAnsi="Arial" w:cs="Arial"/>
          <w:color w:val="000000"/>
          <w:sz w:val="24"/>
          <w:szCs w:val="24"/>
        </w:rPr>
        <w:t>advindos d</w:t>
      </w:r>
      <w:r w:rsidR="00A94031" w:rsidRPr="008B218A">
        <w:rPr>
          <w:rFonts w:ascii="Arial" w:hAnsi="Arial" w:cs="Arial"/>
          <w:color w:val="000000"/>
          <w:sz w:val="24"/>
          <w:szCs w:val="24"/>
        </w:rPr>
        <w:t>o projeto.</w:t>
      </w:r>
    </w:p>
    <w:p w14:paraId="2EC04348" w14:textId="08337E66" w:rsidR="00095964" w:rsidRPr="00095964" w:rsidRDefault="00095964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95964">
        <w:rPr>
          <w:rFonts w:ascii="Arial" w:hAnsi="Arial" w:cs="Arial"/>
          <w:b/>
          <w:bCs/>
          <w:color w:val="000000"/>
          <w:sz w:val="24"/>
          <w:szCs w:val="24"/>
        </w:rPr>
        <w:t xml:space="preserve">Capítulo </w:t>
      </w:r>
      <w:r w:rsidR="000E32C3">
        <w:rPr>
          <w:rFonts w:ascii="Arial" w:hAnsi="Arial" w:cs="Arial"/>
          <w:b/>
          <w:bCs/>
          <w:color w:val="000000"/>
          <w:sz w:val="24"/>
          <w:szCs w:val="24"/>
        </w:rPr>
        <w:t>X (Final)</w:t>
      </w:r>
      <w:r w:rsidR="000700B5" w:rsidRPr="0009596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20E1EB56" w14:textId="231F2269" w:rsidR="00095964" w:rsidRPr="00A94031" w:rsidRDefault="00095964" w:rsidP="00095964">
      <w:pPr>
        <w:pStyle w:val="PargrafodaLista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27FEC">
        <w:rPr>
          <w:rFonts w:ascii="Arial" w:hAnsi="Arial" w:cs="Arial"/>
          <w:color w:val="000000"/>
          <w:sz w:val="24"/>
          <w:szCs w:val="24"/>
        </w:rPr>
        <w:t xml:space="preserve">Impacto </w:t>
      </w:r>
      <w:r>
        <w:rPr>
          <w:rFonts w:ascii="Arial" w:hAnsi="Arial" w:cs="Arial"/>
          <w:color w:val="000000"/>
          <w:sz w:val="24"/>
          <w:szCs w:val="24"/>
        </w:rPr>
        <w:t xml:space="preserve">econômico, </w:t>
      </w:r>
      <w:r w:rsidRPr="00827FEC">
        <w:rPr>
          <w:rFonts w:ascii="Arial" w:hAnsi="Arial" w:cs="Arial"/>
          <w:color w:val="000000"/>
          <w:sz w:val="24"/>
          <w:szCs w:val="24"/>
        </w:rPr>
        <w:t>social, tecnológico e/ou inovação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A94031">
        <w:rPr>
          <w:rFonts w:ascii="Arial" w:hAnsi="Arial" w:cs="Arial"/>
          <w:color w:val="000000"/>
          <w:sz w:val="24"/>
          <w:szCs w:val="24"/>
        </w:rPr>
        <w:t>–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FA416C" w:rsidRPr="00FA416C">
        <w:rPr>
          <w:rFonts w:ascii="Arial" w:hAnsi="Arial" w:cs="Arial"/>
          <w:b/>
          <w:color w:val="000000"/>
          <w:sz w:val="24"/>
          <w:szCs w:val="24"/>
        </w:rPr>
        <w:t>O</w:t>
      </w:r>
      <w:r w:rsidRPr="00095964">
        <w:rPr>
          <w:rFonts w:ascii="Arial" w:hAnsi="Arial" w:cs="Arial"/>
          <w:b/>
          <w:bCs/>
          <w:color w:val="000000"/>
          <w:sz w:val="24"/>
          <w:szCs w:val="24"/>
        </w:rPr>
        <w:t>brigatório</w:t>
      </w:r>
    </w:p>
    <w:p w14:paraId="7C77E604" w14:textId="77777777" w:rsidR="00A94031" w:rsidRDefault="00A94031" w:rsidP="00A94031">
      <w:pPr>
        <w:pStyle w:val="PargrafodaLista"/>
        <w:spacing w:line="360" w:lineRule="auto"/>
        <w:ind w:left="108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Deverá ser informado quais os impactos ou potenciais impactos poderão ser alcançados com os resultados do trabalho, </w:t>
      </w:r>
      <w:r w:rsidRPr="004238BC">
        <w:rPr>
          <w:rFonts w:ascii="Arial" w:hAnsi="Arial" w:cs="Arial"/>
          <w:color w:val="000000"/>
          <w:sz w:val="24"/>
          <w:szCs w:val="24"/>
        </w:rPr>
        <w:t>no que se refere ao avanço do conhecimento em pesquisa aplicada na solução de problemas na Área de Medicina Veterinári</w:t>
      </w:r>
      <w:r>
        <w:rPr>
          <w:rFonts w:ascii="Arial" w:hAnsi="Arial" w:cs="Arial"/>
          <w:color w:val="000000"/>
          <w:sz w:val="24"/>
          <w:szCs w:val="24"/>
        </w:rPr>
        <w:t xml:space="preserve">a, subsídios para legislação,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patentes, etc.</w:t>
      </w:r>
      <w:proofErr w:type="gramEnd"/>
    </w:p>
    <w:p w14:paraId="160E1557" w14:textId="77777777" w:rsidR="000700B5" w:rsidRPr="000E32C3" w:rsidRDefault="000700B5" w:rsidP="00095964">
      <w:pPr>
        <w:pStyle w:val="PargrafodaLista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Considerações/Conclusão </w:t>
      </w:r>
      <w:r w:rsidR="00FA416C">
        <w:rPr>
          <w:rFonts w:ascii="Arial" w:hAnsi="Arial" w:cs="Arial"/>
          <w:color w:val="000000"/>
          <w:sz w:val="24"/>
          <w:szCs w:val="24"/>
        </w:rPr>
        <w:t>da Dissertação/Tese</w:t>
      </w:r>
      <w:r w:rsidR="00DF746D"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="005232B7">
        <w:rPr>
          <w:rFonts w:ascii="Arial" w:hAnsi="Arial" w:cs="Arial"/>
          <w:color w:val="000000"/>
          <w:sz w:val="24"/>
          <w:szCs w:val="24"/>
        </w:rPr>
        <w:t>–</w:t>
      </w:r>
      <w:r w:rsidR="00DF746D"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="00DF746D" w:rsidRPr="00095964">
        <w:rPr>
          <w:rFonts w:ascii="Arial" w:hAnsi="Arial" w:cs="Arial"/>
          <w:b/>
          <w:bCs/>
          <w:color w:val="000000"/>
          <w:sz w:val="24"/>
          <w:szCs w:val="24"/>
        </w:rPr>
        <w:t>Obrigatório</w:t>
      </w:r>
    </w:p>
    <w:p w14:paraId="2566874F" w14:textId="30871492" w:rsidR="00D00112" w:rsidRDefault="001F5AAE" w:rsidP="001F5AAE">
      <w:pPr>
        <w:pStyle w:val="PargrafodaLista"/>
        <w:spacing w:line="360" w:lineRule="auto"/>
        <w:ind w:left="108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</w:t>
      </w:r>
      <w:r w:rsidR="005D6C49" w:rsidRPr="008B218A">
        <w:rPr>
          <w:rFonts w:ascii="Arial" w:hAnsi="Arial" w:cs="Arial"/>
          <w:color w:val="000000"/>
          <w:sz w:val="24"/>
          <w:szCs w:val="24"/>
        </w:rPr>
        <w:t xml:space="preserve">everá conter síntese dos elementos constantes no texto do trabalho, unindo ideias e </w:t>
      </w:r>
      <w:r w:rsidR="00FA2F72">
        <w:rPr>
          <w:rFonts w:ascii="Arial" w:hAnsi="Arial" w:cs="Arial"/>
          <w:color w:val="000000"/>
          <w:sz w:val="24"/>
          <w:szCs w:val="24"/>
        </w:rPr>
        <w:t>contemplando</w:t>
      </w:r>
      <w:r w:rsidR="00FA2F72"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="005D6C49" w:rsidRPr="008B218A">
        <w:rPr>
          <w:rFonts w:ascii="Arial" w:hAnsi="Arial" w:cs="Arial"/>
          <w:color w:val="000000"/>
          <w:sz w:val="24"/>
          <w:szCs w:val="24"/>
        </w:rPr>
        <w:t>as questões apresentadas na introdução do trabalho</w:t>
      </w:r>
      <w:r w:rsidR="006268C2">
        <w:rPr>
          <w:rFonts w:ascii="Arial" w:hAnsi="Arial" w:cs="Arial"/>
          <w:color w:val="000000"/>
          <w:sz w:val="24"/>
          <w:szCs w:val="24"/>
        </w:rPr>
        <w:t>.</w:t>
      </w:r>
    </w:p>
    <w:p w14:paraId="32E915B4" w14:textId="77777777" w:rsidR="001F5AAE" w:rsidRPr="008B218A" w:rsidRDefault="001F5AAE" w:rsidP="001F5AAE">
      <w:pPr>
        <w:pStyle w:val="PargrafodaLista"/>
        <w:spacing w:line="360" w:lineRule="auto"/>
        <w:ind w:left="1080"/>
        <w:jc w:val="both"/>
        <w:rPr>
          <w:rFonts w:ascii="Arial" w:hAnsi="Arial" w:cs="Arial"/>
          <w:color w:val="000000"/>
          <w:sz w:val="24"/>
          <w:szCs w:val="24"/>
        </w:rPr>
      </w:pPr>
    </w:p>
    <w:p w14:paraId="69619ED7" w14:textId="77777777" w:rsidR="00570C51" w:rsidRDefault="00570C51" w:rsidP="000358B5">
      <w:pPr>
        <w:pStyle w:val="NormalWeb"/>
        <w:numPr>
          <w:ilvl w:val="1"/>
          <w:numId w:val="2"/>
        </w:numPr>
        <w:rPr>
          <w:rStyle w:val="Forte"/>
          <w:rFonts w:ascii="Arial" w:hAnsi="Arial" w:cs="Arial"/>
          <w:bCs w:val="0"/>
          <w:color w:val="000000"/>
        </w:rPr>
      </w:pPr>
      <w:r w:rsidRPr="008B218A">
        <w:rPr>
          <w:rStyle w:val="Forte"/>
          <w:rFonts w:ascii="Arial" w:hAnsi="Arial" w:cs="Arial"/>
          <w:bCs w:val="0"/>
          <w:color w:val="000000"/>
        </w:rPr>
        <w:t>CONFIGURAÇÃO DE TABELAS E FIGURAS</w:t>
      </w:r>
    </w:p>
    <w:p w14:paraId="52FF32D0" w14:textId="77777777" w:rsidR="000358B5" w:rsidRDefault="000358B5" w:rsidP="000358B5">
      <w:pPr>
        <w:pStyle w:val="NormalWeb"/>
        <w:ind w:left="360"/>
        <w:rPr>
          <w:rStyle w:val="Forte"/>
          <w:rFonts w:ascii="Arial" w:hAnsi="Arial" w:cs="Arial"/>
          <w:bCs w:val="0"/>
          <w:color w:val="000000"/>
        </w:rPr>
      </w:pPr>
    </w:p>
    <w:p w14:paraId="159145A7" w14:textId="41B61DBA" w:rsidR="000358B5" w:rsidRDefault="000358B5" w:rsidP="000358B5">
      <w:pPr>
        <w:pStyle w:val="NormalWeb"/>
        <w:numPr>
          <w:ilvl w:val="2"/>
          <w:numId w:val="2"/>
        </w:numPr>
        <w:rPr>
          <w:rStyle w:val="Forte"/>
          <w:rFonts w:ascii="Arial" w:hAnsi="Arial" w:cs="Arial"/>
          <w:bCs w:val="0"/>
          <w:color w:val="000000"/>
        </w:rPr>
      </w:pPr>
      <w:r>
        <w:rPr>
          <w:rStyle w:val="Forte"/>
          <w:rFonts w:ascii="Arial" w:hAnsi="Arial" w:cs="Arial"/>
          <w:bCs w:val="0"/>
          <w:color w:val="000000"/>
        </w:rPr>
        <w:t>Tabelas</w:t>
      </w:r>
    </w:p>
    <w:p w14:paraId="5DA3421A" w14:textId="77777777" w:rsidR="002A3663" w:rsidRPr="008B218A" w:rsidRDefault="002A3663" w:rsidP="001F5AAE">
      <w:pPr>
        <w:spacing w:after="0" w:line="36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Tabelas, gráficos, mapas, fotografias, são recursos usados para expor certos aspectos do trabalho que a linguagem verbal dificilmente expressaria. Tem a finalidade de resumir ou sintetizar dados, fornecendo </w:t>
      </w:r>
      <w:proofErr w:type="gramStart"/>
      <w:r w:rsidRPr="008B218A">
        <w:rPr>
          <w:rFonts w:ascii="Arial" w:hAnsi="Arial" w:cs="Arial"/>
          <w:color w:val="000000"/>
          <w:sz w:val="24"/>
          <w:szCs w:val="24"/>
        </w:rPr>
        <w:t>um grande número de informações</w:t>
      </w:r>
      <w:proofErr w:type="gramEnd"/>
      <w:r w:rsidRPr="008B218A">
        <w:rPr>
          <w:rFonts w:ascii="Arial" w:hAnsi="Arial" w:cs="Arial"/>
          <w:color w:val="000000"/>
          <w:sz w:val="24"/>
          <w:szCs w:val="24"/>
        </w:rPr>
        <w:t xml:space="preserve"> e um mínimo de espaço. A ABNT define que no Quadro não se apresenta dados trabalhados estatisticamente.</w:t>
      </w:r>
    </w:p>
    <w:p w14:paraId="5B2BB7A2" w14:textId="77777777" w:rsidR="002A3663" w:rsidRPr="008B218A" w:rsidRDefault="002A3663" w:rsidP="001F5AAE">
      <w:pPr>
        <w:spacing w:after="0" w:line="36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As tabelas são usadas para apresentar dados numéricos. Devem permitir uma análise imediata dos fatos e tornar evidente sua classificação. No texto a Tabela ou o Quadro devem ser </w:t>
      </w:r>
      <w:r w:rsidR="00FA2F72">
        <w:rPr>
          <w:rFonts w:ascii="Arial" w:hAnsi="Arial" w:cs="Arial"/>
          <w:color w:val="000000"/>
          <w:sz w:val="24"/>
          <w:szCs w:val="24"/>
        </w:rPr>
        <w:t>identificados</w:t>
      </w:r>
      <w:r w:rsidR="00FA2F72"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8B218A">
        <w:rPr>
          <w:rFonts w:ascii="Arial" w:hAnsi="Arial" w:cs="Arial"/>
          <w:color w:val="000000"/>
          <w:sz w:val="24"/>
          <w:szCs w:val="24"/>
        </w:rPr>
        <w:t>pela designação: Tabela/Quadro seguido da ordem numérica.  Uma tabela é constituída de:</w:t>
      </w:r>
    </w:p>
    <w:p w14:paraId="3730BA0A" w14:textId="77777777" w:rsidR="002A3663" w:rsidRPr="008B218A" w:rsidRDefault="002A3663" w:rsidP="00C20813">
      <w:pPr>
        <w:spacing w:after="0" w:line="360" w:lineRule="auto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a) número de ordem em algarismos arábicos, precedido do nome </w:t>
      </w:r>
      <w:r w:rsidRPr="008B218A">
        <w:rPr>
          <w:rFonts w:ascii="Arial" w:hAnsi="Arial" w:cs="Arial"/>
          <w:b/>
          <w:color w:val="000000"/>
          <w:sz w:val="24"/>
          <w:szCs w:val="24"/>
        </w:rPr>
        <w:t>TABELA</w:t>
      </w:r>
      <w:r w:rsidRPr="008B218A">
        <w:rPr>
          <w:rFonts w:ascii="Arial" w:hAnsi="Arial" w:cs="Arial"/>
          <w:color w:val="000000"/>
          <w:sz w:val="24"/>
          <w:szCs w:val="24"/>
        </w:rPr>
        <w:t>;</w:t>
      </w:r>
    </w:p>
    <w:p w14:paraId="635DD298" w14:textId="77777777" w:rsidR="002A3663" w:rsidRPr="008B218A" w:rsidRDefault="002A3663" w:rsidP="00C20813">
      <w:pPr>
        <w:spacing w:after="0" w:line="360" w:lineRule="auto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lastRenderedPageBreak/>
        <w:t>b) título;</w:t>
      </w:r>
    </w:p>
    <w:p w14:paraId="2164FD91" w14:textId="77777777" w:rsidR="002A3663" w:rsidRPr="008B218A" w:rsidRDefault="002A3663" w:rsidP="00C20813">
      <w:pPr>
        <w:spacing w:after="0" w:line="360" w:lineRule="auto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c) corpo;</w:t>
      </w:r>
    </w:p>
    <w:p w14:paraId="3A60702E" w14:textId="77777777" w:rsidR="002A3663" w:rsidRPr="008B218A" w:rsidRDefault="002A3663" w:rsidP="00C20813">
      <w:pPr>
        <w:spacing w:after="0" w:line="360" w:lineRule="auto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d) rodapé, que contém: definição das siglas utilizadas; explicação da forma como foram expressas possíveis diferenças estatísticas observadas, bem como o Teste de média adotado; caso a tabela seja compilada da literatura, a referência original. </w:t>
      </w:r>
    </w:p>
    <w:p w14:paraId="20BC59A6" w14:textId="77777777" w:rsidR="002A3663" w:rsidRPr="008B218A" w:rsidRDefault="002A3663" w:rsidP="00C20813">
      <w:pPr>
        <w:spacing w:after="0" w:line="360" w:lineRule="auto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e) nas tabelas obrigatoriamente devem ter linhas contínuas delimitando horizontalmente o cabeçalho e o limite inferior. Não se utiliza nenhum tipo de sombreamento no cabeçalho (ver exemplo no anexo 10). As tabelas não são limitadas por linhas verticais em suas laterais, o que é obrigatório para os quadros</w:t>
      </w:r>
    </w:p>
    <w:p w14:paraId="74C7ECF9" w14:textId="77777777" w:rsidR="002A3663" w:rsidRPr="000358B5" w:rsidRDefault="002A3663" w:rsidP="000358B5">
      <w:pPr>
        <w:pStyle w:val="NormalWeb"/>
        <w:numPr>
          <w:ilvl w:val="2"/>
          <w:numId w:val="2"/>
        </w:numPr>
        <w:rPr>
          <w:rFonts w:ascii="Arial" w:hAnsi="Arial" w:cs="Arial"/>
          <w:bCs/>
          <w:color w:val="000000"/>
        </w:rPr>
      </w:pPr>
      <w:r w:rsidRPr="000358B5">
        <w:rPr>
          <w:rStyle w:val="Forte"/>
          <w:rFonts w:ascii="Arial" w:hAnsi="Arial" w:cs="Arial"/>
          <w:bCs w:val="0"/>
          <w:color w:val="000000"/>
        </w:rPr>
        <w:t>Figuras</w:t>
      </w:r>
    </w:p>
    <w:p w14:paraId="34DB0B16" w14:textId="77777777" w:rsidR="002A3663" w:rsidRPr="008B218A" w:rsidRDefault="002A3663" w:rsidP="001F5AAE">
      <w:pPr>
        <w:spacing w:after="0" w:line="36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Gráficos, diagramas, mapas, desenhos, fotografias são todos</w:t>
      </w:r>
      <w:r w:rsidR="006268C2">
        <w:rPr>
          <w:rFonts w:ascii="Arial" w:hAnsi="Arial" w:cs="Arial"/>
          <w:color w:val="000000"/>
          <w:sz w:val="24"/>
          <w:szCs w:val="24"/>
        </w:rPr>
        <w:t xml:space="preserve"> 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designados como </w:t>
      </w:r>
      <w:r w:rsidRPr="008B218A">
        <w:rPr>
          <w:rFonts w:ascii="Arial" w:hAnsi="Arial" w:cs="Arial"/>
          <w:b/>
          <w:color w:val="000000"/>
          <w:sz w:val="24"/>
          <w:szCs w:val="24"/>
        </w:rPr>
        <w:t>FIGURAS.</w:t>
      </w:r>
      <w:r w:rsidR="006268C2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524523EE" w14:textId="77777777" w:rsidR="002A3663" w:rsidRPr="008B218A" w:rsidRDefault="002A3663" w:rsidP="001F5AAE">
      <w:pPr>
        <w:spacing w:after="0" w:line="36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As figuras devem ter número e título, que aparecem imediatamente abaixo delas. A chamada no texto é feita pela ordem numérica precedida da palavra Figura. Na figura propriamente dita o número deve também estar em algarismo arábico, precedido pela palavra Figura. e seguido do título.</w:t>
      </w:r>
      <w:r w:rsidR="006268C2">
        <w:rPr>
          <w:rFonts w:ascii="Arial" w:hAnsi="Arial" w:cs="Arial"/>
          <w:color w:val="000000"/>
          <w:sz w:val="24"/>
          <w:szCs w:val="24"/>
        </w:rPr>
        <w:t xml:space="preserve"> Figuras devem ter a citação e onde foram retiradas, lembrando que </w:t>
      </w:r>
      <w:r w:rsidR="006268C2" w:rsidRPr="006268C2">
        <w:rPr>
          <w:rFonts w:ascii="Arial" w:hAnsi="Arial" w:cs="Arial"/>
          <w:b/>
          <w:bCs/>
          <w:color w:val="000000"/>
          <w:sz w:val="24"/>
          <w:szCs w:val="24"/>
        </w:rPr>
        <w:t>fotos do autor não devem ter citação como de arquivo pessoal</w:t>
      </w:r>
      <w:r w:rsidR="006268C2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4180529A" w14:textId="77777777" w:rsidR="002A3663" w:rsidRDefault="002A3663" w:rsidP="001F5AAE">
      <w:pPr>
        <w:spacing w:after="0" w:line="36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b/>
          <w:color w:val="000000"/>
          <w:sz w:val="24"/>
          <w:szCs w:val="24"/>
        </w:rPr>
        <w:t xml:space="preserve">OBS: </w:t>
      </w:r>
      <w:r w:rsidR="00FA2F72">
        <w:rPr>
          <w:rFonts w:ascii="Arial" w:hAnsi="Arial" w:cs="Arial"/>
          <w:color w:val="000000"/>
          <w:sz w:val="24"/>
          <w:szCs w:val="24"/>
        </w:rPr>
        <w:t>A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s tabelas </w:t>
      </w:r>
      <w:r w:rsidR="00FA2F72">
        <w:rPr>
          <w:rFonts w:ascii="Arial" w:hAnsi="Arial" w:cs="Arial"/>
          <w:color w:val="000000"/>
          <w:sz w:val="24"/>
          <w:szCs w:val="24"/>
        </w:rPr>
        <w:t xml:space="preserve">e 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as figuras devem </w:t>
      </w:r>
      <w:r w:rsidR="00FA2F72">
        <w:rPr>
          <w:rFonts w:ascii="Arial" w:hAnsi="Arial" w:cs="Arial"/>
          <w:color w:val="000000"/>
          <w:sz w:val="24"/>
          <w:szCs w:val="24"/>
        </w:rPr>
        <w:t>estar localizadas</w:t>
      </w:r>
      <w:r w:rsidR="00FA2F72"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8B218A">
        <w:rPr>
          <w:rFonts w:ascii="Arial" w:hAnsi="Arial" w:cs="Arial"/>
          <w:color w:val="000000"/>
          <w:sz w:val="24"/>
          <w:szCs w:val="24"/>
        </w:rPr>
        <w:t>logo após o trecho em que foram mencionadas pela primeira vez no texto.</w:t>
      </w:r>
    </w:p>
    <w:p w14:paraId="72EDC26C" w14:textId="77777777" w:rsidR="006268C2" w:rsidRPr="008B218A" w:rsidRDefault="006268C2" w:rsidP="002A3663">
      <w:pPr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</w:p>
    <w:p w14:paraId="26489954" w14:textId="59BAD9EE" w:rsidR="002A3663" w:rsidRPr="000358B5" w:rsidRDefault="000358B5" w:rsidP="000358B5">
      <w:pPr>
        <w:pStyle w:val="NormalWeb"/>
        <w:numPr>
          <w:ilvl w:val="2"/>
          <w:numId w:val="2"/>
        </w:numPr>
        <w:rPr>
          <w:rFonts w:ascii="Arial" w:hAnsi="Arial" w:cs="Arial"/>
          <w:bCs/>
          <w:color w:val="000000"/>
        </w:rPr>
      </w:pPr>
      <w:r w:rsidRPr="000358B5">
        <w:rPr>
          <w:rStyle w:val="Forte"/>
          <w:rFonts w:ascii="Arial" w:hAnsi="Arial" w:cs="Arial"/>
          <w:bCs w:val="0"/>
          <w:color w:val="000000"/>
        </w:rPr>
        <w:t>Citações Bibliográficas</w:t>
      </w:r>
    </w:p>
    <w:p w14:paraId="4A2EFB2A" w14:textId="77777777" w:rsidR="002A3663" w:rsidRPr="008B218A" w:rsidRDefault="002A3663" w:rsidP="001F5AAE">
      <w:pPr>
        <w:spacing w:after="0" w:line="36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As informações não produzidas pelo autor a partir de experimentos ou </w:t>
      </w:r>
      <w:r w:rsidR="00FA2F72">
        <w:rPr>
          <w:rFonts w:ascii="Arial" w:hAnsi="Arial" w:cs="Arial"/>
          <w:color w:val="000000"/>
          <w:sz w:val="24"/>
          <w:szCs w:val="24"/>
        </w:rPr>
        <w:t>análises</w:t>
      </w:r>
      <w:r w:rsidR="00FA2F72"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devem ser fundamentadas em </w:t>
      </w:r>
      <w:r w:rsidR="00A567ED">
        <w:rPr>
          <w:rFonts w:ascii="Arial" w:hAnsi="Arial" w:cs="Arial"/>
          <w:color w:val="000000"/>
          <w:sz w:val="24"/>
          <w:szCs w:val="24"/>
        </w:rPr>
        <w:t>referências</w:t>
      </w:r>
      <w:r w:rsidR="00FA2F72"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8B218A">
        <w:rPr>
          <w:rFonts w:ascii="Arial" w:hAnsi="Arial" w:cs="Arial"/>
          <w:color w:val="000000"/>
          <w:sz w:val="24"/>
          <w:szCs w:val="24"/>
        </w:rPr>
        <w:t>e</w:t>
      </w:r>
      <w:r w:rsidR="00FA2F72">
        <w:rPr>
          <w:rFonts w:ascii="Arial" w:hAnsi="Arial" w:cs="Arial"/>
          <w:color w:val="000000"/>
          <w:sz w:val="24"/>
          <w:szCs w:val="24"/>
        </w:rPr>
        <w:t xml:space="preserve"> – excepcionalmente -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em in</w:t>
      </w:r>
      <w:r w:rsidR="00FA2F72">
        <w:rPr>
          <w:rFonts w:ascii="Arial" w:hAnsi="Arial" w:cs="Arial"/>
          <w:color w:val="000000"/>
          <w:sz w:val="24"/>
          <w:szCs w:val="24"/>
        </w:rPr>
        <w:t>f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ormações pessoais obtidas de Profissionais com formação científica e reconhecidamente de notório saber. </w:t>
      </w:r>
    </w:p>
    <w:p w14:paraId="07665753" w14:textId="77777777" w:rsidR="002A3663" w:rsidRPr="008B218A" w:rsidRDefault="002A3663" w:rsidP="001F5AAE">
      <w:pPr>
        <w:spacing w:after="0" w:line="36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Dependendo da característica da citação ela deve ser realizada da seguinte forma:</w:t>
      </w:r>
    </w:p>
    <w:p w14:paraId="7C30AF31" w14:textId="77777777" w:rsidR="002A3663" w:rsidRPr="008B218A" w:rsidRDefault="002A3663" w:rsidP="001F5AAE">
      <w:pPr>
        <w:spacing w:after="0" w:line="36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lastRenderedPageBreak/>
        <w:t xml:space="preserve">- Quando a referência for de autor único: Chamada no Texto deve ser realizada pelo </w:t>
      </w:r>
      <w:r w:rsidR="00A567ED">
        <w:rPr>
          <w:rFonts w:ascii="Arial" w:hAnsi="Arial" w:cs="Arial"/>
          <w:color w:val="000000"/>
          <w:sz w:val="24"/>
          <w:szCs w:val="24"/>
        </w:rPr>
        <w:t xml:space="preserve">último </w:t>
      </w:r>
      <w:r w:rsidRPr="008B218A">
        <w:rPr>
          <w:rFonts w:ascii="Arial" w:hAnsi="Arial" w:cs="Arial"/>
          <w:color w:val="000000"/>
          <w:sz w:val="24"/>
          <w:szCs w:val="24"/>
        </w:rPr>
        <w:t>Sobrenome do autor</w:t>
      </w:r>
      <w:r w:rsidR="00A567ED">
        <w:rPr>
          <w:rFonts w:ascii="Arial" w:hAnsi="Arial" w:cs="Arial"/>
          <w:color w:val="000000"/>
          <w:sz w:val="24"/>
          <w:szCs w:val="24"/>
        </w:rPr>
        <w:t xml:space="preserve"> (em caixa alta e baixa)</w:t>
      </w:r>
      <w:r w:rsidRPr="008B218A">
        <w:rPr>
          <w:rFonts w:ascii="Arial" w:hAnsi="Arial" w:cs="Arial"/>
          <w:color w:val="000000"/>
          <w:sz w:val="24"/>
          <w:szCs w:val="24"/>
        </w:rPr>
        <w:t>.</w:t>
      </w:r>
    </w:p>
    <w:p w14:paraId="72BDD2CC" w14:textId="77777777" w:rsidR="002A3663" w:rsidRPr="008B218A" w:rsidRDefault="002A3663" w:rsidP="001F5AAE">
      <w:pPr>
        <w:spacing w:after="0" w:line="36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- Dois autores: 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Silva </w:t>
      </w:r>
      <w:r w:rsidRPr="008B218A">
        <w:rPr>
          <w:rFonts w:ascii="Arial" w:hAnsi="Arial" w:cs="Arial"/>
          <w:color w:val="000000"/>
          <w:sz w:val="24"/>
          <w:szCs w:val="24"/>
        </w:rPr>
        <w:t>e Silveira (20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>18</w:t>
      </w:r>
      <w:r w:rsidRPr="008B218A">
        <w:rPr>
          <w:rFonts w:ascii="Arial" w:hAnsi="Arial" w:cs="Arial"/>
          <w:color w:val="000000"/>
          <w:sz w:val="24"/>
          <w:szCs w:val="24"/>
        </w:rPr>
        <w:t>).</w:t>
      </w:r>
    </w:p>
    <w:p w14:paraId="774CE0CE" w14:textId="77777777" w:rsidR="002A3663" w:rsidRPr="008B218A" w:rsidRDefault="002A3663" w:rsidP="001F5AAE">
      <w:pPr>
        <w:spacing w:after="0" w:line="36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- Três autores ou mais: Silva et al. (20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>17</w:t>
      </w:r>
      <w:r w:rsidRPr="008B218A">
        <w:rPr>
          <w:rFonts w:ascii="Arial" w:hAnsi="Arial" w:cs="Arial"/>
          <w:color w:val="000000"/>
          <w:sz w:val="24"/>
          <w:szCs w:val="24"/>
        </w:rPr>
        <w:t>)</w:t>
      </w:r>
    </w:p>
    <w:p w14:paraId="5B59330C" w14:textId="77777777" w:rsidR="002A3663" w:rsidRPr="008B218A" w:rsidRDefault="002A3663" w:rsidP="001F5AAE">
      <w:pPr>
        <w:spacing w:after="0" w:line="36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- Na ausência de autoria nominal, pode ser feita a chamada pela Instituição responsável pelo texto. </w:t>
      </w:r>
    </w:p>
    <w:p w14:paraId="08084913" w14:textId="77777777" w:rsidR="002A3663" w:rsidRPr="008B218A" w:rsidRDefault="002A3663" w:rsidP="002A36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B218A">
        <w:rPr>
          <w:rFonts w:ascii="Arial" w:hAnsi="Arial" w:cs="Arial"/>
          <w:color w:val="000000"/>
          <w:sz w:val="24"/>
          <w:szCs w:val="24"/>
        </w:rPr>
        <w:t>Ex</w:t>
      </w:r>
      <w:proofErr w:type="spellEnd"/>
      <w:r w:rsidRPr="008B218A">
        <w:rPr>
          <w:rFonts w:ascii="Arial" w:hAnsi="Arial" w:cs="Arial"/>
          <w:color w:val="000000"/>
          <w:sz w:val="24"/>
          <w:szCs w:val="24"/>
        </w:rPr>
        <w:t>: O exame andrológico foi realizado de acordo com o sugerido por CBRA (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>2013</w:t>
      </w:r>
      <w:r w:rsidRPr="008B218A">
        <w:rPr>
          <w:rFonts w:ascii="Arial" w:hAnsi="Arial" w:cs="Arial"/>
          <w:color w:val="000000"/>
          <w:sz w:val="24"/>
          <w:szCs w:val="24"/>
        </w:rPr>
        <w:t>).</w:t>
      </w:r>
    </w:p>
    <w:p w14:paraId="40E81F17" w14:textId="77777777" w:rsidR="002A3663" w:rsidRPr="008B218A" w:rsidRDefault="002A3663" w:rsidP="001F5AAE">
      <w:pPr>
        <w:spacing w:after="0" w:line="36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No texto as citações devem ser apresentadas:</w:t>
      </w:r>
    </w:p>
    <w:p w14:paraId="23FD903F" w14:textId="77777777" w:rsidR="002A3663" w:rsidRPr="008B218A" w:rsidRDefault="002A3663" w:rsidP="001F5AAE">
      <w:pPr>
        <w:numPr>
          <w:ilvl w:val="0"/>
          <w:numId w:val="14"/>
        </w:numPr>
        <w:tabs>
          <w:tab w:val="clear" w:pos="2562"/>
          <w:tab w:val="num" w:pos="993"/>
        </w:tabs>
        <w:spacing w:after="0" w:line="360" w:lineRule="auto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Em caixa alta e baixa com o ano entre parênteses se dentro do contexto da frase. </w:t>
      </w:r>
    </w:p>
    <w:p w14:paraId="51938106" w14:textId="77777777" w:rsidR="002A3663" w:rsidRPr="008B218A" w:rsidRDefault="002A3663" w:rsidP="002A36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B218A">
        <w:rPr>
          <w:rFonts w:ascii="Arial" w:hAnsi="Arial" w:cs="Arial"/>
          <w:color w:val="000000"/>
          <w:sz w:val="24"/>
          <w:szCs w:val="24"/>
        </w:rPr>
        <w:t>Ex</w:t>
      </w:r>
      <w:proofErr w:type="spellEnd"/>
      <w:r w:rsidRPr="008B218A">
        <w:rPr>
          <w:rFonts w:ascii="Arial" w:hAnsi="Arial" w:cs="Arial"/>
          <w:color w:val="000000"/>
          <w:sz w:val="24"/>
          <w:szCs w:val="24"/>
        </w:rPr>
        <w:t xml:space="preserve">:  Esta metodologia surge da teoria de </w:t>
      </w:r>
      <w:proofErr w:type="spellStart"/>
      <w:r w:rsidRPr="008B218A">
        <w:rPr>
          <w:rFonts w:ascii="Arial" w:hAnsi="Arial" w:cs="Arial"/>
          <w:color w:val="000000"/>
          <w:sz w:val="24"/>
          <w:szCs w:val="24"/>
        </w:rPr>
        <w:t>Ajzen</w:t>
      </w:r>
      <w:proofErr w:type="spellEnd"/>
      <w:r w:rsidRPr="008B218A">
        <w:rPr>
          <w:rFonts w:ascii="Arial" w:hAnsi="Arial" w:cs="Arial"/>
          <w:color w:val="000000"/>
          <w:sz w:val="24"/>
          <w:szCs w:val="24"/>
        </w:rPr>
        <w:t xml:space="preserve"> e </w:t>
      </w:r>
      <w:proofErr w:type="spellStart"/>
      <w:r w:rsidRPr="008B218A">
        <w:rPr>
          <w:rFonts w:ascii="Arial" w:hAnsi="Arial" w:cs="Arial"/>
          <w:color w:val="000000"/>
          <w:sz w:val="24"/>
          <w:szCs w:val="24"/>
        </w:rPr>
        <w:t>Fishbein</w:t>
      </w:r>
      <w:proofErr w:type="spellEnd"/>
      <w:r w:rsidRPr="008B218A">
        <w:rPr>
          <w:rFonts w:ascii="Arial" w:hAnsi="Arial" w:cs="Arial"/>
          <w:color w:val="000000"/>
          <w:sz w:val="24"/>
          <w:szCs w:val="24"/>
        </w:rPr>
        <w:t xml:space="preserve"> (1980), a qual sugere....</w:t>
      </w:r>
    </w:p>
    <w:p w14:paraId="22C9AF9A" w14:textId="77777777" w:rsidR="002A3663" w:rsidRDefault="002A3663" w:rsidP="001F5AAE">
      <w:pPr>
        <w:numPr>
          <w:ilvl w:val="0"/>
          <w:numId w:val="14"/>
        </w:numPr>
        <w:tabs>
          <w:tab w:val="clear" w:pos="2562"/>
          <w:tab w:val="num" w:pos="993"/>
        </w:tabs>
        <w:spacing w:after="0" w:line="360" w:lineRule="auto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Entre parênteses, em Caixa alta </w:t>
      </w:r>
      <w:r w:rsidR="00A567ED">
        <w:rPr>
          <w:rFonts w:ascii="Arial" w:hAnsi="Arial" w:cs="Arial"/>
          <w:color w:val="000000"/>
          <w:sz w:val="24"/>
          <w:szCs w:val="24"/>
        </w:rPr>
        <w:t xml:space="preserve">e baixa </w:t>
      </w:r>
      <w:r w:rsidRPr="008B218A">
        <w:rPr>
          <w:rFonts w:ascii="Arial" w:hAnsi="Arial" w:cs="Arial"/>
          <w:color w:val="000000"/>
          <w:sz w:val="24"/>
          <w:szCs w:val="24"/>
        </w:rPr>
        <w:t>com o ano de publicação precedido de vírgula se ao final da informação.  Citações múltiplas devem ser apresentadas separadas por ponto e vírgula.</w:t>
      </w:r>
    </w:p>
    <w:p w14:paraId="2E627A6B" w14:textId="77777777" w:rsidR="000462B5" w:rsidRPr="008B218A" w:rsidRDefault="000462B5" w:rsidP="000462B5">
      <w:pPr>
        <w:spacing w:after="0" w:line="240" w:lineRule="auto"/>
        <w:ind w:left="1418"/>
        <w:jc w:val="both"/>
        <w:rPr>
          <w:rFonts w:ascii="Arial" w:hAnsi="Arial" w:cs="Arial"/>
          <w:color w:val="000000"/>
          <w:sz w:val="24"/>
          <w:szCs w:val="24"/>
        </w:rPr>
      </w:pPr>
    </w:p>
    <w:p w14:paraId="12FF1BB0" w14:textId="77777777" w:rsidR="002A3663" w:rsidRPr="008B218A" w:rsidRDefault="002A3663" w:rsidP="002A36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B218A">
        <w:rPr>
          <w:rFonts w:ascii="Arial" w:hAnsi="Arial" w:cs="Arial"/>
          <w:color w:val="000000"/>
          <w:sz w:val="24"/>
          <w:szCs w:val="24"/>
        </w:rPr>
        <w:t>Ex</w:t>
      </w:r>
      <w:proofErr w:type="spellEnd"/>
      <w:r w:rsidRPr="008B218A">
        <w:rPr>
          <w:rFonts w:ascii="Arial" w:hAnsi="Arial" w:cs="Arial"/>
          <w:color w:val="000000"/>
          <w:sz w:val="24"/>
          <w:szCs w:val="24"/>
        </w:rPr>
        <w:t xml:space="preserve">: </w:t>
      </w:r>
    </w:p>
    <w:p w14:paraId="5FD5E6FB" w14:textId="77777777" w:rsidR="00A567ED" w:rsidRPr="008B218A" w:rsidRDefault="002A3663" w:rsidP="002A36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 xml:space="preserve">O comportamento de cio pode ser diminuído ou suprimido sob diferentes estímulos ambientais, tais como tipo de piso, inibição social, calor intenso, </w:t>
      </w:r>
      <w:proofErr w:type="gramStart"/>
      <w:r w:rsidRPr="008B218A">
        <w:rPr>
          <w:rFonts w:ascii="Arial" w:hAnsi="Arial" w:cs="Arial"/>
          <w:color w:val="000000"/>
          <w:sz w:val="24"/>
          <w:szCs w:val="24"/>
        </w:rPr>
        <w:t>barulho, etc.</w:t>
      </w:r>
      <w:proofErr w:type="gramEnd"/>
      <w:r w:rsidRPr="008B218A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="00A567ED" w:rsidRPr="008B218A">
        <w:rPr>
          <w:rFonts w:ascii="Arial" w:hAnsi="Arial" w:cs="Arial"/>
          <w:color w:val="000000"/>
          <w:sz w:val="24"/>
          <w:szCs w:val="24"/>
        </w:rPr>
        <w:t>Oriuhela</w:t>
      </w:r>
      <w:proofErr w:type="spellEnd"/>
      <w:r w:rsidRPr="008B218A">
        <w:rPr>
          <w:rFonts w:ascii="Arial" w:hAnsi="Arial" w:cs="Arial"/>
          <w:color w:val="000000"/>
          <w:sz w:val="24"/>
          <w:szCs w:val="24"/>
        </w:rPr>
        <w:t xml:space="preserve">, 2000; </w:t>
      </w:r>
      <w:proofErr w:type="spellStart"/>
      <w:r w:rsidR="00A567ED" w:rsidRPr="008B218A">
        <w:rPr>
          <w:rFonts w:ascii="Arial" w:hAnsi="Arial" w:cs="Arial"/>
          <w:color w:val="000000"/>
          <w:sz w:val="24"/>
          <w:szCs w:val="24"/>
        </w:rPr>
        <w:t>Landaeta</w:t>
      </w:r>
      <w:proofErr w:type="spellEnd"/>
      <w:r w:rsidRPr="008B218A">
        <w:rPr>
          <w:rFonts w:ascii="Arial" w:hAnsi="Arial" w:cs="Arial"/>
          <w:color w:val="000000"/>
          <w:sz w:val="24"/>
          <w:szCs w:val="24"/>
        </w:rPr>
        <w:t>-</w:t>
      </w:r>
      <w:r w:rsidR="00A567ED" w:rsidRPr="008B218A">
        <w:rPr>
          <w:rFonts w:ascii="Arial" w:hAnsi="Arial" w:cs="Arial"/>
          <w:color w:val="000000"/>
          <w:sz w:val="24"/>
          <w:szCs w:val="24"/>
        </w:rPr>
        <w:t xml:space="preserve">Hernández </w:t>
      </w:r>
      <w:r w:rsidRPr="008B218A">
        <w:rPr>
          <w:rFonts w:ascii="Arial" w:hAnsi="Arial" w:cs="Arial"/>
          <w:color w:val="000000"/>
          <w:sz w:val="24"/>
          <w:szCs w:val="24"/>
        </w:rPr>
        <w:t>et al., 2002).</w:t>
      </w:r>
    </w:p>
    <w:p w14:paraId="2C0B264B" w14:textId="77777777" w:rsidR="00A567ED" w:rsidRDefault="00A567ED" w:rsidP="00A567ED">
      <w:pPr>
        <w:pStyle w:val="NormalWeb"/>
        <w:spacing w:before="0" w:beforeAutospacing="0"/>
        <w:rPr>
          <w:rFonts w:ascii="Arial" w:hAnsi="Arial" w:cs="Arial"/>
          <w:b/>
          <w:color w:val="000000"/>
        </w:rPr>
      </w:pPr>
    </w:p>
    <w:p w14:paraId="42C8CF6E" w14:textId="45EB068B" w:rsidR="00570C51" w:rsidRPr="008B218A" w:rsidRDefault="000358B5" w:rsidP="000358B5">
      <w:pPr>
        <w:pStyle w:val="NormalWeb"/>
        <w:numPr>
          <w:ilvl w:val="2"/>
          <w:numId w:val="2"/>
        </w:numPr>
        <w:spacing w:before="0" w:beforeAutospacing="0"/>
        <w:rPr>
          <w:rFonts w:ascii="Arial" w:hAnsi="Arial" w:cs="Arial"/>
          <w:b/>
          <w:color w:val="000000"/>
        </w:rPr>
      </w:pPr>
      <w:r w:rsidRPr="008B218A">
        <w:rPr>
          <w:rFonts w:ascii="Arial" w:hAnsi="Arial" w:cs="Arial"/>
          <w:b/>
          <w:color w:val="000000"/>
        </w:rPr>
        <w:t xml:space="preserve">Referências </w:t>
      </w:r>
    </w:p>
    <w:p w14:paraId="729E1EBE" w14:textId="7470808C" w:rsidR="00570C51" w:rsidRPr="008B218A" w:rsidRDefault="00570C51" w:rsidP="001F5AAE">
      <w:pPr>
        <w:pStyle w:val="NormalWeb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 xml:space="preserve">Seguir normas da </w:t>
      </w:r>
      <w:r w:rsidR="001F5AAE">
        <w:rPr>
          <w:rFonts w:ascii="Arial" w:hAnsi="Arial" w:cs="Arial"/>
          <w:color w:val="000000"/>
        </w:rPr>
        <w:t>referência no estilo de Vancouver</w:t>
      </w:r>
      <w:r w:rsidRPr="008B218A">
        <w:rPr>
          <w:rFonts w:ascii="Arial" w:hAnsi="Arial" w:cs="Arial"/>
          <w:color w:val="000000"/>
        </w:rPr>
        <w:t xml:space="preserve">, </w:t>
      </w:r>
      <w:r w:rsidR="001F5AAE">
        <w:rPr>
          <w:rFonts w:ascii="Arial" w:hAnsi="Arial" w:cs="Arial"/>
          <w:color w:val="000000"/>
        </w:rPr>
        <w:t>mais detalhes podem ser acessados no link:</w:t>
      </w:r>
      <w:r w:rsidR="001F5AAE" w:rsidRPr="001F5AAE">
        <w:t xml:space="preserve"> </w:t>
      </w:r>
      <w:hyperlink r:id="rId10" w:history="1">
        <w:r w:rsidR="001F5AAE" w:rsidRPr="00AC657D">
          <w:rPr>
            <w:rStyle w:val="Hyperlink"/>
            <w:rFonts w:ascii="Arial" w:hAnsi="Arial" w:cs="Arial"/>
          </w:rPr>
          <w:t>https://www.nlm.nih.gov/bsd/uniform_requirements.html</w:t>
        </w:r>
      </w:hyperlink>
      <w:r w:rsidR="001F5AAE">
        <w:rPr>
          <w:rFonts w:ascii="Arial" w:hAnsi="Arial" w:cs="Arial"/>
          <w:color w:val="000000"/>
        </w:rPr>
        <w:t xml:space="preserve"> </w:t>
      </w:r>
    </w:p>
    <w:p w14:paraId="370E5A6E" w14:textId="77777777" w:rsidR="00570C51" w:rsidRPr="008B218A" w:rsidRDefault="00570C51" w:rsidP="001F5AAE">
      <w:pPr>
        <w:pStyle w:val="NormalWeb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 xml:space="preserve">Formatação: alinhamento justificado, sem recuos, espaçamento entre linhas simples, 6 pontos de espaçamento </w:t>
      </w:r>
      <w:r w:rsidR="00FA2F72">
        <w:rPr>
          <w:rFonts w:ascii="Arial" w:hAnsi="Arial" w:cs="Arial"/>
          <w:color w:val="000000"/>
        </w:rPr>
        <w:t>entre diferentes</w:t>
      </w:r>
      <w:r w:rsidRPr="008B218A">
        <w:rPr>
          <w:rFonts w:ascii="Arial" w:hAnsi="Arial" w:cs="Arial"/>
          <w:color w:val="000000"/>
        </w:rPr>
        <w:t xml:space="preserve"> parágrafo</w:t>
      </w:r>
      <w:r w:rsidR="00FA2F72">
        <w:rPr>
          <w:rFonts w:ascii="Arial" w:hAnsi="Arial" w:cs="Arial"/>
          <w:color w:val="000000"/>
        </w:rPr>
        <w:t>s</w:t>
      </w:r>
      <w:r w:rsidRPr="008B218A">
        <w:rPr>
          <w:rFonts w:ascii="Arial" w:hAnsi="Arial" w:cs="Arial"/>
          <w:color w:val="000000"/>
        </w:rPr>
        <w:t>.</w:t>
      </w:r>
    </w:p>
    <w:p w14:paraId="3CB00E18" w14:textId="77777777" w:rsidR="00570C51" w:rsidRPr="008B218A" w:rsidRDefault="00570C51" w:rsidP="00570C51">
      <w:pPr>
        <w:pStyle w:val="NormalWeb"/>
        <w:spacing w:before="0" w:beforeAutospacing="0"/>
        <w:rPr>
          <w:rFonts w:ascii="Arial" w:hAnsi="Arial" w:cs="Arial"/>
          <w:color w:val="000000"/>
        </w:rPr>
      </w:pPr>
    </w:p>
    <w:p w14:paraId="49198A48" w14:textId="77777777" w:rsidR="00570C51" w:rsidRPr="008B218A" w:rsidRDefault="00570C51" w:rsidP="000358B5">
      <w:pPr>
        <w:pStyle w:val="NormalWeb"/>
        <w:numPr>
          <w:ilvl w:val="3"/>
          <w:numId w:val="2"/>
        </w:numPr>
        <w:rPr>
          <w:rFonts w:ascii="Arial" w:hAnsi="Arial" w:cs="Arial"/>
          <w:b/>
          <w:color w:val="000000"/>
        </w:rPr>
      </w:pPr>
      <w:r w:rsidRPr="008B218A">
        <w:rPr>
          <w:rStyle w:val="Forte"/>
          <w:rFonts w:ascii="Arial" w:hAnsi="Arial" w:cs="Arial"/>
          <w:b w:val="0"/>
          <w:color w:val="000000"/>
        </w:rPr>
        <w:t xml:space="preserve">Quanto à autoria das publicações a </w:t>
      </w:r>
      <w:r w:rsidR="00A567ED" w:rsidRPr="008B218A">
        <w:rPr>
          <w:rStyle w:val="Forte"/>
          <w:rFonts w:ascii="Arial" w:hAnsi="Arial" w:cs="Arial"/>
          <w:b w:val="0"/>
          <w:color w:val="000000"/>
        </w:rPr>
        <w:t>serem referenciadas</w:t>
      </w:r>
      <w:r w:rsidRPr="008B218A">
        <w:rPr>
          <w:rStyle w:val="Forte"/>
          <w:rFonts w:ascii="Arial" w:hAnsi="Arial" w:cs="Arial"/>
          <w:b w:val="0"/>
          <w:color w:val="000000"/>
        </w:rPr>
        <w:t xml:space="preserve"> </w:t>
      </w:r>
    </w:p>
    <w:p w14:paraId="73DAC4A5" w14:textId="77777777" w:rsidR="00570C51" w:rsidRDefault="00570C51" w:rsidP="001F5AAE">
      <w:pPr>
        <w:pStyle w:val="NormalWeb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lastRenderedPageBreak/>
        <w:t>Indica-se o autor com entrada pelo último sobrenome do(s) prenome(s), exceto para nomes de origem espanhola (onde entram os dois últimos sobrenomes), sobrenome que indicam parentesco e sobrenome composto.</w:t>
      </w:r>
    </w:p>
    <w:p w14:paraId="5116374E" w14:textId="77777777" w:rsidR="000358B5" w:rsidRPr="008B218A" w:rsidRDefault="000358B5" w:rsidP="001F5AAE">
      <w:pPr>
        <w:pStyle w:val="NormalWeb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000000"/>
        </w:rPr>
      </w:pPr>
    </w:p>
    <w:p w14:paraId="2AB6DBA3" w14:textId="77777777" w:rsidR="00570C51" w:rsidRPr="008B218A" w:rsidRDefault="00570C51" w:rsidP="000358B5">
      <w:pPr>
        <w:pStyle w:val="NormalWeb"/>
        <w:numPr>
          <w:ilvl w:val="4"/>
          <w:numId w:val="2"/>
        </w:numPr>
        <w:spacing w:before="0" w:beforeAutospacing="0" w:after="0" w:afterAutospacing="0" w:line="360" w:lineRule="auto"/>
        <w:ind w:left="567" w:hanging="567"/>
        <w:contextualSpacing/>
        <w:jc w:val="both"/>
        <w:rPr>
          <w:rFonts w:ascii="Arial" w:hAnsi="Arial" w:cs="Arial"/>
          <w:b/>
          <w:color w:val="000000"/>
        </w:rPr>
      </w:pPr>
      <w:r w:rsidRPr="008B218A">
        <w:rPr>
          <w:rStyle w:val="Forte"/>
          <w:rFonts w:ascii="Arial" w:hAnsi="Arial" w:cs="Arial"/>
          <w:b w:val="0"/>
          <w:color w:val="000000"/>
        </w:rPr>
        <w:t xml:space="preserve">Entrada quanto ao número de autores </w:t>
      </w:r>
    </w:p>
    <w:p w14:paraId="4414D30F" w14:textId="77777777" w:rsidR="00570C51" w:rsidRPr="008B218A" w:rsidRDefault="00570C51" w:rsidP="001F5AAE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>Obras de um só autor:</w:t>
      </w:r>
    </w:p>
    <w:p w14:paraId="6DF1ADEE" w14:textId="77777777" w:rsidR="00570C51" w:rsidRPr="008B218A" w:rsidRDefault="00570C51" w:rsidP="00570C51">
      <w:pPr>
        <w:pStyle w:val="NormalWeb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 xml:space="preserve">Exemplo 1: </w:t>
      </w:r>
      <w:r w:rsidR="00771070" w:rsidRPr="008B218A">
        <w:rPr>
          <w:rFonts w:ascii="Arial" w:hAnsi="Arial" w:cs="Arial"/>
          <w:color w:val="000000"/>
        </w:rPr>
        <w:t>Ribeiro</w:t>
      </w:r>
      <w:r w:rsidRPr="008B218A">
        <w:rPr>
          <w:rFonts w:ascii="Arial" w:hAnsi="Arial" w:cs="Arial"/>
          <w:color w:val="000000"/>
        </w:rPr>
        <w:t xml:space="preserve"> RP.</w:t>
      </w:r>
    </w:p>
    <w:p w14:paraId="6BAA683D" w14:textId="77777777" w:rsidR="00570C51" w:rsidRPr="008B218A" w:rsidRDefault="00570C51" w:rsidP="00570C51">
      <w:pPr>
        <w:pStyle w:val="NormalWeb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 xml:space="preserve">Exemplo 2: </w:t>
      </w:r>
      <w:r w:rsidR="00771070" w:rsidRPr="008B218A">
        <w:rPr>
          <w:rFonts w:ascii="Arial" w:hAnsi="Arial" w:cs="Arial"/>
          <w:color w:val="000000"/>
        </w:rPr>
        <w:t>Garcia Márquez</w:t>
      </w:r>
      <w:r w:rsidRPr="008B218A">
        <w:rPr>
          <w:rFonts w:ascii="Arial" w:hAnsi="Arial" w:cs="Arial"/>
          <w:color w:val="000000"/>
        </w:rPr>
        <w:t xml:space="preserve"> G (sobrenome espanhol)</w:t>
      </w:r>
    </w:p>
    <w:p w14:paraId="036DD1D8" w14:textId="77777777" w:rsidR="00570C51" w:rsidRPr="008B218A" w:rsidRDefault="00570C51" w:rsidP="000358B5">
      <w:pPr>
        <w:pStyle w:val="NormalWeb"/>
        <w:ind w:firstLine="851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 xml:space="preserve">Exemplo 3: </w:t>
      </w:r>
      <w:r w:rsidR="00771070" w:rsidRPr="008B218A">
        <w:rPr>
          <w:rFonts w:ascii="Arial" w:hAnsi="Arial" w:cs="Arial"/>
          <w:color w:val="000000"/>
        </w:rPr>
        <w:t>Lima Júnior</w:t>
      </w:r>
      <w:r w:rsidRPr="008B218A">
        <w:rPr>
          <w:rFonts w:ascii="Arial" w:hAnsi="Arial" w:cs="Arial"/>
          <w:color w:val="000000"/>
        </w:rPr>
        <w:t xml:space="preserve"> TA (sobrenome que indicam parentesco)</w:t>
      </w:r>
    </w:p>
    <w:p w14:paraId="2717EB51" w14:textId="77777777" w:rsidR="00570C51" w:rsidRPr="008B218A" w:rsidRDefault="00570C51" w:rsidP="00570C51">
      <w:pPr>
        <w:pStyle w:val="NormalWeb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 xml:space="preserve">Exemplo 4; </w:t>
      </w:r>
      <w:r w:rsidR="00771070" w:rsidRPr="008B218A">
        <w:rPr>
          <w:rFonts w:ascii="Arial" w:hAnsi="Arial" w:cs="Arial"/>
          <w:color w:val="000000"/>
        </w:rPr>
        <w:t>Duque</w:t>
      </w:r>
      <w:r w:rsidRPr="008B218A">
        <w:rPr>
          <w:rFonts w:ascii="Arial" w:hAnsi="Arial" w:cs="Arial"/>
          <w:color w:val="000000"/>
        </w:rPr>
        <w:t>-</w:t>
      </w:r>
      <w:r w:rsidR="00771070" w:rsidRPr="008B218A">
        <w:rPr>
          <w:rFonts w:ascii="Arial" w:hAnsi="Arial" w:cs="Arial"/>
          <w:color w:val="000000"/>
        </w:rPr>
        <w:t>Estrada</w:t>
      </w:r>
      <w:r w:rsidR="00A52762">
        <w:rPr>
          <w:rFonts w:ascii="Arial" w:hAnsi="Arial" w:cs="Arial"/>
          <w:color w:val="000000"/>
        </w:rPr>
        <w:t xml:space="preserve"> E</w:t>
      </w:r>
      <w:r w:rsidR="00771070" w:rsidRPr="008B218A">
        <w:rPr>
          <w:rFonts w:ascii="Arial" w:hAnsi="Arial" w:cs="Arial"/>
          <w:color w:val="000000"/>
        </w:rPr>
        <w:t xml:space="preserve"> </w:t>
      </w:r>
      <w:r w:rsidRPr="008B218A">
        <w:rPr>
          <w:rFonts w:ascii="Arial" w:hAnsi="Arial" w:cs="Arial"/>
          <w:color w:val="000000"/>
        </w:rPr>
        <w:t>(sobrenome composto)</w:t>
      </w:r>
    </w:p>
    <w:p w14:paraId="5BAB3D78" w14:textId="77777777" w:rsidR="00570C51" w:rsidRPr="008B218A" w:rsidRDefault="00570C51" w:rsidP="001F5AAE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>Obras com até três autores (mencionam-se os três separados por vírgula, seguido de espaço).</w:t>
      </w:r>
    </w:p>
    <w:p w14:paraId="53620387" w14:textId="77777777" w:rsidR="00570C51" w:rsidRPr="008B218A" w:rsidRDefault="00570C51" w:rsidP="00570C51">
      <w:pPr>
        <w:pStyle w:val="NormalWeb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 xml:space="preserve">Exemplo: </w:t>
      </w:r>
      <w:proofErr w:type="spellStart"/>
      <w:r w:rsidR="00771070" w:rsidRPr="008B218A">
        <w:rPr>
          <w:rFonts w:ascii="Arial" w:hAnsi="Arial" w:cs="Arial"/>
          <w:color w:val="000000"/>
        </w:rPr>
        <w:t>Polastre</w:t>
      </w:r>
      <w:proofErr w:type="spellEnd"/>
      <w:r w:rsidRPr="008B218A">
        <w:rPr>
          <w:rFonts w:ascii="Arial" w:hAnsi="Arial" w:cs="Arial"/>
          <w:color w:val="000000"/>
        </w:rPr>
        <w:t xml:space="preserve"> R</w:t>
      </w:r>
      <w:r w:rsidR="00771070">
        <w:rPr>
          <w:rFonts w:ascii="Arial" w:hAnsi="Arial" w:cs="Arial"/>
          <w:color w:val="000000"/>
        </w:rPr>
        <w:t>,</w:t>
      </w:r>
      <w:r w:rsidRPr="008B218A">
        <w:rPr>
          <w:rFonts w:ascii="Arial" w:hAnsi="Arial" w:cs="Arial"/>
          <w:color w:val="000000"/>
        </w:rPr>
        <w:t xml:space="preserve"> </w:t>
      </w:r>
      <w:r w:rsidR="00771070" w:rsidRPr="008B218A">
        <w:rPr>
          <w:rFonts w:ascii="Arial" w:hAnsi="Arial" w:cs="Arial"/>
          <w:color w:val="000000"/>
        </w:rPr>
        <w:t>Moura</w:t>
      </w:r>
      <w:r w:rsidRPr="008B218A">
        <w:rPr>
          <w:rFonts w:ascii="Arial" w:hAnsi="Arial" w:cs="Arial"/>
          <w:color w:val="000000"/>
        </w:rPr>
        <w:t xml:space="preserve"> ASMT</w:t>
      </w:r>
      <w:r w:rsidR="00771070">
        <w:rPr>
          <w:rFonts w:ascii="Arial" w:hAnsi="Arial" w:cs="Arial"/>
          <w:color w:val="000000"/>
        </w:rPr>
        <w:t>,</w:t>
      </w:r>
      <w:r w:rsidRPr="008B218A">
        <w:rPr>
          <w:rFonts w:ascii="Arial" w:hAnsi="Arial" w:cs="Arial"/>
          <w:color w:val="000000"/>
        </w:rPr>
        <w:t xml:space="preserve"> </w:t>
      </w:r>
      <w:r w:rsidR="00771070" w:rsidRPr="008B218A">
        <w:rPr>
          <w:rFonts w:ascii="Arial" w:hAnsi="Arial" w:cs="Arial"/>
          <w:color w:val="000000"/>
        </w:rPr>
        <w:t>Carmelo</w:t>
      </w:r>
      <w:r w:rsidRPr="008B218A">
        <w:rPr>
          <w:rFonts w:ascii="Arial" w:hAnsi="Arial" w:cs="Arial"/>
          <w:color w:val="000000"/>
        </w:rPr>
        <w:t xml:space="preserve"> MJ.</w:t>
      </w:r>
    </w:p>
    <w:p w14:paraId="722E3133" w14:textId="77777777" w:rsidR="00570C51" w:rsidRPr="008B218A" w:rsidRDefault="00570C51" w:rsidP="001F5AAE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>Obras com mais de três autores (pode-se optar pela citação dos três primeiros seguidos de et al. ou citar todos os autores). Após escolher a forma de citação, adotá-la como padrão.</w:t>
      </w:r>
    </w:p>
    <w:p w14:paraId="71226597" w14:textId="77777777" w:rsidR="00570C51" w:rsidRPr="008B218A" w:rsidRDefault="00570C51" w:rsidP="00570C51">
      <w:pPr>
        <w:pStyle w:val="NormalWeb"/>
        <w:rPr>
          <w:rFonts w:ascii="Arial" w:hAnsi="Arial" w:cs="Arial"/>
          <w:i/>
          <w:color w:val="000000"/>
          <w:lang w:val="en-US"/>
        </w:rPr>
      </w:pPr>
      <w:proofErr w:type="spellStart"/>
      <w:r w:rsidRPr="008B218A">
        <w:rPr>
          <w:rFonts w:ascii="Arial" w:hAnsi="Arial" w:cs="Arial"/>
          <w:color w:val="000000"/>
          <w:lang w:val="en-US"/>
        </w:rPr>
        <w:t>Exemplo</w:t>
      </w:r>
      <w:proofErr w:type="spellEnd"/>
      <w:r w:rsidRPr="008B218A">
        <w:rPr>
          <w:rFonts w:ascii="Arial" w:hAnsi="Arial" w:cs="Arial"/>
          <w:color w:val="000000"/>
          <w:lang w:val="en-US"/>
        </w:rPr>
        <w:t xml:space="preserve">: </w:t>
      </w:r>
      <w:r w:rsidR="00771070" w:rsidRPr="008B218A">
        <w:rPr>
          <w:rFonts w:ascii="Arial" w:hAnsi="Arial" w:cs="Arial"/>
          <w:color w:val="000000"/>
          <w:lang w:val="en-US"/>
        </w:rPr>
        <w:t xml:space="preserve">Hill </w:t>
      </w:r>
      <w:r w:rsidRPr="008B218A">
        <w:rPr>
          <w:rFonts w:ascii="Arial" w:hAnsi="Arial" w:cs="Arial"/>
          <w:color w:val="000000"/>
          <w:lang w:val="en-US"/>
        </w:rPr>
        <w:t>WG</w:t>
      </w:r>
      <w:r w:rsidR="00771070">
        <w:rPr>
          <w:rFonts w:ascii="Arial" w:hAnsi="Arial" w:cs="Arial"/>
          <w:color w:val="000000"/>
          <w:lang w:val="en-US"/>
        </w:rPr>
        <w:t>,</w:t>
      </w:r>
      <w:r w:rsidRPr="008B218A">
        <w:rPr>
          <w:rFonts w:ascii="Arial" w:hAnsi="Arial" w:cs="Arial"/>
          <w:color w:val="000000"/>
          <w:lang w:val="en-US"/>
        </w:rPr>
        <w:t xml:space="preserve"> </w:t>
      </w:r>
      <w:r w:rsidR="00771070" w:rsidRPr="008B218A">
        <w:rPr>
          <w:rFonts w:ascii="Arial" w:hAnsi="Arial" w:cs="Arial"/>
          <w:color w:val="000000"/>
          <w:lang w:val="en-US"/>
        </w:rPr>
        <w:t xml:space="preserve">Edwards </w:t>
      </w:r>
      <w:r w:rsidRPr="008B218A">
        <w:rPr>
          <w:rFonts w:ascii="Arial" w:hAnsi="Arial" w:cs="Arial"/>
          <w:color w:val="000000"/>
          <w:lang w:val="en-US"/>
        </w:rPr>
        <w:t>MR</w:t>
      </w:r>
      <w:r w:rsidR="00771070">
        <w:rPr>
          <w:rFonts w:ascii="Arial" w:hAnsi="Arial" w:cs="Arial"/>
          <w:color w:val="000000"/>
          <w:lang w:val="en-US"/>
        </w:rPr>
        <w:t>,</w:t>
      </w:r>
      <w:r w:rsidRPr="008B218A">
        <w:rPr>
          <w:rFonts w:ascii="Arial" w:hAnsi="Arial" w:cs="Arial"/>
          <w:color w:val="000000"/>
          <w:lang w:val="en-US"/>
        </w:rPr>
        <w:t xml:space="preserve"> </w:t>
      </w:r>
      <w:r w:rsidR="00771070" w:rsidRPr="008B218A">
        <w:rPr>
          <w:rFonts w:ascii="Arial" w:hAnsi="Arial" w:cs="Arial"/>
          <w:color w:val="000000"/>
          <w:lang w:val="en-US"/>
        </w:rPr>
        <w:t xml:space="preserve">Ahmed </w:t>
      </w:r>
      <w:r w:rsidRPr="008B218A">
        <w:rPr>
          <w:rFonts w:ascii="Arial" w:hAnsi="Arial" w:cs="Arial"/>
          <w:color w:val="000000"/>
          <w:lang w:val="en-US"/>
        </w:rPr>
        <w:t xml:space="preserve">MK </w:t>
      </w:r>
      <w:r w:rsidRPr="008B218A">
        <w:rPr>
          <w:rFonts w:ascii="Arial" w:hAnsi="Arial" w:cs="Arial"/>
          <w:i/>
          <w:color w:val="000000"/>
          <w:lang w:val="en-US"/>
        </w:rPr>
        <w:t>et al.</w:t>
      </w:r>
    </w:p>
    <w:p w14:paraId="4FA039A1" w14:textId="77777777" w:rsidR="00570C51" w:rsidRPr="008B218A" w:rsidRDefault="00570C51" w:rsidP="000358B5">
      <w:pPr>
        <w:pStyle w:val="NormalWeb"/>
        <w:numPr>
          <w:ilvl w:val="4"/>
          <w:numId w:val="2"/>
        </w:numPr>
        <w:spacing w:before="0" w:beforeAutospacing="0" w:after="0" w:afterAutospacing="0" w:line="360" w:lineRule="auto"/>
        <w:ind w:left="567" w:hanging="567"/>
        <w:contextualSpacing/>
        <w:jc w:val="both"/>
        <w:rPr>
          <w:rFonts w:ascii="Arial" w:hAnsi="Arial" w:cs="Arial"/>
          <w:b/>
          <w:color w:val="000000"/>
        </w:rPr>
      </w:pPr>
      <w:r w:rsidRPr="008B218A">
        <w:rPr>
          <w:rStyle w:val="Forte"/>
          <w:rFonts w:ascii="Arial" w:hAnsi="Arial" w:cs="Arial"/>
          <w:b w:val="0"/>
          <w:color w:val="000000"/>
        </w:rPr>
        <w:t>Obras de responsabilidade de uma entidade coletiva (a entidade é tida como autora)</w:t>
      </w:r>
    </w:p>
    <w:p w14:paraId="50CFC55B" w14:textId="77777777" w:rsidR="00570C51" w:rsidRPr="008B218A" w:rsidRDefault="00570C51" w:rsidP="00570C51">
      <w:pPr>
        <w:pStyle w:val="NormalWeb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>Exemplo:</w:t>
      </w:r>
    </w:p>
    <w:p w14:paraId="4DD3152A" w14:textId="77777777" w:rsidR="00570C51" w:rsidRPr="008B218A" w:rsidRDefault="00570C51" w:rsidP="00570C51">
      <w:pPr>
        <w:widowControl w:val="0"/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771070">
        <w:rPr>
          <w:rFonts w:ascii="Arial" w:hAnsi="Arial" w:cs="Arial"/>
          <w:bCs/>
          <w:color w:val="000000"/>
          <w:sz w:val="24"/>
          <w:szCs w:val="24"/>
        </w:rPr>
        <w:t>ASBIA – Associação Brasileira de Inseminação Artificial.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Relatório estatístico de produção, importação e comercialização de sêmen. 2007. 9p. Disponível em http://www.asbia.org.br/ download/mercado/relatorio2007.pdf. Acesso em 19 de maio de 2008.</w:t>
      </w:r>
    </w:p>
    <w:p w14:paraId="35DFD5AF" w14:textId="77777777" w:rsidR="00570C51" w:rsidRPr="008B218A" w:rsidRDefault="00570C51" w:rsidP="000358B5">
      <w:pPr>
        <w:pStyle w:val="NormalWeb"/>
        <w:numPr>
          <w:ilvl w:val="4"/>
          <w:numId w:val="2"/>
        </w:numPr>
        <w:spacing w:before="0" w:beforeAutospacing="0" w:after="0" w:afterAutospacing="0" w:line="360" w:lineRule="auto"/>
        <w:ind w:left="567" w:hanging="567"/>
        <w:contextualSpacing/>
        <w:jc w:val="both"/>
        <w:rPr>
          <w:rFonts w:ascii="Arial" w:hAnsi="Arial" w:cs="Arial"/>
          <w:b/>
          <w:color w:val="000000"/>
        </w:rPr>
      </w:pPr>
      <w:r w:rsidRPr="008B218A">
        <w:rPr>
          <w:rStyle w:val="Forte"/>
          <w:rFonts w:ascii="Arial" w:hAnsi="Arial" w:cs="Arial"/>
          <w:b w:val="0"/>
          <w:color w:val="000000"/>
        </w:rPr>
        <w:t>Tipo de material a ser referenciado</w:t>
      </w:r>
    </w:p>
    <w:p w14:paraId="671563DA" w14:textId="77777777" w:rsidR="00570C51" w:rsidRPr="008B218A" w:rsidRDefault="00570C51" w:rsidP="000358B5">
      <w:pPr>
        <w:pStyle w:val="NormalWeb"/>
        <w:numPr>
          <w:ilvl w:val="0"/>
          <w:numId w:val="15"/>
        </w:numPr>
        <w:rPr>
          <w:rFonts w:ascii="Arial" w:hAnsi="Arial" w:cs="Arial"/>
          <w:b/>
          <w:color w:val="000000"/>
        </w:rPr>
      </w:pPr>
      <w:r w:rsidRPr="008B218A">
        <w:rPr>
          <w:rStyle w:val="Forte"/>
          <w:rFonts w:ascii="Arial" w:hAnsi="Arial" w:cs="Arial"/>
          <w:b w:val="0"/>
          <w:color w:val="000000"/>
        </w:rPr>
        <w:t xml:space="preserve">Livros </w:t>
      </w:r>
    </w:p>
    <w:p w14:paraId="3AA494C3" w14:textId="77777777" w:rsidR="00570C51" w:rsidRPr="008B218A" w:rsidRDefault="00771070" w:rsidP="00570C51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>Autor</w:t>
      </w:r>
      <w:r w:rsidR="00570C51" w:rsidRPr="008B218A">
        <w:rPr>
          <w:rFonts w:ascii="Arial" w:hAnsi="Arial" w:cs="Arial"/>
          <w:color w:val="000000"/>
        </w:rPr>
        <w:t xml:space="preserve">. </w:t>
      </w:r>
      <w:r w:rsidR="00570C51" w:rsidRPr="00771070">
        <w:rPr>
          <w:rStyle w:val="Forte"/>
          <w:rFonts w:ascii="Arial" w:hAnsi="Arial" w:cs="Arial"/>
          <w:b w:val="0"/>
          <w:bCs w:val="0"/>
          <w:i/>
          <w:iCs/>
          <w:color w:val="000000"/>
        </w:rPr>
        <w:t>Título</w:t>
      </w:r>
      <w:r w:rsidR="00570C51" w:rsidRPr="008B218A">
        <w:rPr>
          <w:rFonts w:ascii="Arial" w:hAnsi="Arial" w:cs="Arial"/>
          <w:color w:val="000000"/>
        </w:rPr>
        <w:t>: subtítulo. Edição. Local de publicação: Editora, ano de publicação. Número de volumes e/ou total de páginas.</w:t>
      </w:r>
    </w:p>
    <w:p w14:paraId="56EBCC43" w14:textId="77777777" w:rsidR="00570C51" w:rsidRPr="008B218A" w:rsidRDefault="00570C51" w:rsidP="00570C51">
      <w:pPr>
        <w:pStyle w:val="NormalWeb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lastRenderedPageBreak/>
        <w:t>Exemplos:</w:t>
      </w:r>
    </w:p>
    <w:p w14:paraId="2F0814DC" w14:textId="77777777" w:rsidR="00570C51" w:rsidRPr="008B218A" w:rsidRDefault="00771070" w:rsidP="00570C51">
      <w:pPr>
        <w:widowControl w:val="0"/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2B3AD1">
        <w:rPr>
          <w:rFonts w:ascii="Arial" w:hAnsi="Arial" w:cs="Arial"/>
          <w:color w:val="000000"/>
          <w:sz w:val="24"/>
          <w:szCs w:val="24"/>
        </w:rPr>
        <w:t>Albright</w:t>
      </w:r>
      <w:r w:rsidR="00570C51" w:rsidRPr="002B3AD1">
        <w:rPr>
          <w:rFonts w:ascii="Arial" w:hAnsi="Arial" w:cs="Arial"/>
          <w:color w:val="000000"/>
          <w:sz w:val="24"/>
          <w:szCs w:val="24"/>
        </w:rPr>
        <w:t xml:space="preserve"> JL</w:t>
      </w:r>
      <w:r w:rsidRPr="002B3AD1">
        <w:rPr>
          <w:rFonts w:ascii="Arial" w:hAnsi="Arial" w:cs="Arial"/>
          <w:color w:val="000000"/>
          <w:sz w:val="24"/>
          <w:szCs w:val="24"/>
        </w:rPr>
        <w:t>,</w:t>
      </w:r>
      <w:r w:rsidR="00570C51" w:rsidRPr="002B3AD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B3AD1">
        <w:rPr>
          <w:rFonts w:ascii="Arial" w:hAnsi="Arial" w:cs="Arial"/>
          <w:color w:val="000000"/>
          <w:sz w:val="24"/>
          <w:szCs w:val="24"/>
        </w:rPr>
        <w:t>Arave</w:t>
      </w:r>
      <w:proofErr w:type="spellEnd"/>
      <w:r w:rsidRPr="002B3AD1">
        <w:rPr>
          <w:rFonts w:ascii="Arial" w:hAnsi="Arial" w:cs="Arial"/>
          <w:color w:val="000000"/>
          <w:sz w:val="24"/>
          <w:szCs w:val="24"/>
        </w:rPr>
        <w:t xml:space="preserve"> </w:t>
      </w:r>
      <w:r w:rsidR="00570C51" w:rsidRPr="002B3AD1">
        <w:rPr>
          <w:rFonts w:ascii="Arial" w:hAnsi="Arial" w:cs="Arial"/>
          <w:color w:val="000000"/>
          <w:sz w:val="24"/>
          <w:szCs w:val="24"/>
        </w:rPr>
        <w:t xml:space="preserve">CW. </w:t>
      </w:r>
      <w:r w:rsidR="00570C51" w:rsidRPr="00771070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Human-cattle interactions. The </w:t>
      </w:r>
      <w:proofErr w:type="spellStart"/>
      <w:r w:rsidR="00570C51" w:rsidRPr="00771070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Behaviour</w:t>
      </w:r>
      <w:proofErr w:type="spellEnd"/>
      <w:r w:rsidR="00570C51" w:rsidRPr="00771070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of Cattle</w:t>
      </w:r>
      <w:r w:rsidR="00570C51" w:rsidRPr="008B218A">
        <w:rPr>
          <w:rFonts w:ascii="Arial" w:hAnsi="Arial" w:cs="Arial"/>
          <w:color w:val="000000"/>
          <w:sz w:val="24"/>
          <w:szCs w:val="24"/>
          <w:lang w:val="en-US"/>
        </w:rPr>
        <w:t xml:space="preserve">.  </w:t>
      </w:r>
      <w:proofErr w:type="spellStart"/>
      <w:r w:rsidR="00570C51" w:rsidRPr="002B3AD1">
        <w:rPr>
          <w:rFonts w:ascii="Arial" w:hAnsi="Arial" w:cs="Arial"/>
          <w:color w:val="000000"/>
          <w:sz w:val="24"/>
          <w:szCs w:val="24"/>
        </w:rPr>
        <w:t>Wallingford</w:t>
      </w:r>
      <w:proofErr w:type="spellEnd"/>
      <w:r w:rsidR="00570C51" w:rsidRPr="002B3AD1">
        <w:rPr>
          <w:rFonts w:ascii="Arial" w:hAnsi="Arial" w:cs="Arial"/>
          <w:color w:val="000000"/>
          <w:sz w:val="24"/>
          <w:szCs w:val="24"/>
        </w:rPr>
        <w:t xml:space="preserve">: CAB </w:t>
      </w:r>
      <w:r w:rsidRPr="002B3AD1">
        <w:rPr>
          <w:rFonts w:ascii="Arial" w:hAnsi="Arial" w:cs="Arial"/>
          <w:color w:val="000000"/>
          <w:sz w:val="24"/>
          <w:szCs w:val="24"/>
        </w:rPr>
        <w:t>International</w:t>
      </w:r>
      <w:r w:rsidR="00570C51" w:rsidRPr="002B3AD1">
        <w:rPr>
          <w:rFonts w:ascii="Arial" w:hAnsi="Arial" w:cs="Arial"/>
          <w:color w:val="000000"/>
          <w:sz w:val="24"/>
          <w:szCs w:val="24"/>
        </w:rPr>
        <w:t xml:space="preserve">,1997. 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>305p.</w:t>
      </w:r>
    </w:p>
    <w:p w14:paraId="641512B0" w14:textId="77777777" w:rsidR="00570C51" w:rsidRPr="008B218A" w:rsidRDefault="00771070" w:rsidP="00570C51">
      <w:pPr>
        <w:widowControl w:val="0"/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Gonsalves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 PD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8B218A">
        <w:rPr>
          <w:rFonts w:ascii="Arial" w:hAnsi="Arial" w:cs="Arial"/>
          <w:color w:val="000000"/>
          <w:sz w:val="24"/>
          <w:szCs w:val="24"/>
        </w:rPr>
        <w:t>Figueiredo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 JR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8B218A">
        <w:rPr>
          <w:rFonts w:ascii="Arial" w:hAnsi="Arial" w:cs="Arial"/>
          <w:color w:val="000000"/>
          <w:sz w:val="24"/>
          <w:szCs w:val="24"/>
        </w:rPr>
        <w:t>Freitas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 VJ. </w:t>
      </w:r>
      <w:r w:rsidR="00570C51" w:rsidRPr="00771070">
        <w:rPr>
          <w:rFonts w:ascii="Arial" w:hAnsi="Arial" w:cs="Arial"/>
          <w:i/>
          <w:iCs/>
          <w:color w:val="000000"/>
          <w:sz w:val="24"/>
          <w:szCs w:val="24"/>
        </w:rPr>
        <w:t>Biotécnicas Aplicadas à Reprodução Animal.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 São Paulo: Varela, 2002. 340p.</w:t>
      </w:r>
    </w:p>
    <w:p w14:paraId="177AD0D1" w14:textId="77777777" w:rsidR="00570C51" w:rsidRPr="008B218A" w:rsidRDefault="00570C51" w:rsidP="000358B5">
      <w:pPr>
        <w:pStyle w:val="NormalWeb"/>
        <w:numPr>
          <w:ilvl w:val="0"/>
          <w:numId w:val="15"/>
        </w:numPr>
        <w:rPr>
          <w:rFonts w:ascii="Arial" w:hAnsi="Arial" w:cs="Arial"/>
          <w:b/>
          <w:color w:val="000000"/>
        </w:rPr>
      </w:pPr>
      <w:r w:rsidRPr="008B218A">
        <w:rPr>
          <w:rStyle w:val="Forte"/>
          <w:rFonts w:ascii="Arial" w:hAnsi="Arial" w:cs="Arial"/>
          <w:b w:val="0"/>
          <w:color w:val="000000"/>
        </w:rPr>
        <w:t xml:space="preserve">Capítulo de Livro </w:t>
      </w:r>
    </w:p>
    <w:p w14:paraId="5DA9A476" w14:textId="77777777" w:rsidR="00570C51" w:rsidRPr="008B218A" w:rsidRDefault="00771070" w:rsidP="00570C51">
      <w:pPr>
        <w:widowControl w:val="0"/>
        <w:spacing w:after="12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8B218A">
        <w:rPr>
          <w:rFonts w:ascii="Arial" w:hAnsi="Arial" w:cs="Arial"/>
          <w:color w:val="000000"/>
          <w:sz w:val="24"/>
          <w:szCs w:val="24"/>
          <w:lang w:val="en-US"/>
        </w:rPr>
        <w:t xml:space="preserve">Hemsworth </w:t>
      </w:r>
      <w:r w:rsidR="00570C51" w:rsidRPr="008B218A">
        <w:rPr>
          <w:rFonts w:ascii="Arial" w:hAnsi="Arial" w:cs="Arial"/>
          <w:color w:val="000000"/>
          <w:sz w:val="24"/>
          <w:szCs w:val="24"/>
          <w:lang w:val="en-US"/>
        </w:rPr>
        <w:t xml:space="preserve">PH. Human-livestock interaction. </w:t>
      </w:r>
      <w:r w:rsidR="00570C51" w:rsidRPr="008B218A">
        <w:rPr>
          <w:rFonts w:ascii="Arial" w:hAnsi="Arial" w:cs="Arial"/>
          <w:color w:val="000000"/>
          <w:sz w:val="24"/>
          <w:szCs w:val="24"/>
          <w:lang w:val="it-IT"/>
        </w:rPr>
        <w:t>In: Benson GJ</w:t>
      </w:r>
      <w:r>
        <w:rPr>
          <w:rFonts w:ascii="Arial" w:hAnsi="Arial" w:cs="Arial"/>
          <w:color w:val="000000"/>
          <w:sz w:val="24"/>
          <w:szCs w:val="24"/>
          <w:lang w:val="it-IT"/>
        </w:rPr>
        <w:t>,</w:t>
      </w:r>
      <w:r w:rsidR="00570C51" w:rsidRPr="008B218A">
        <w:rPr>
          <w:rFonts w:ascii="Arial" w:hAnsi="Arial" w:cs="Arial"/>
          <w:color w:val="000000"/>
          <w:sz w:val="24"/>
          <w:szCs w:val="24"/>
          <w:lang w:val="it-IT"/>
        </w:rPr>
        <w:t xml:space="preserve"> Rollin BE. (eds.). </w:t>
      </w:r>
      <w:r w:rsidR="00570C51" w:rsidRPr="00771070">
        <w:rPr>
          <w:rFonts w:ascii="Arial" w:hAnsi="Arial" w:cs="Arial"/>
          <w:bCs/>
          <w:color w:val="000000"/>
          <w:sz w:val="24"/>
          <w:szCs w:val="24"/>
          <w:lang w:val="en-US"/>
        </w:rPr>
        <w:t>The well-being of farm animals: challenges and solutions.</w:t>
      </w:r>
      <w:r w:rsidR="00570C51" w:rsidRPr="008B218A">
        <w:rPr>
          <w:rFonts w:ascii="Arial" w:hAnsi="Arial" w:cs="Arial"/>
          <w:color w:val="000000"/>
          <w:sz w:val="24"/>
          <w:szCs w:val="24"/>
          <w:lang w:val="en-US"/>
        </w:rPr>
        <w:t xml:space="preserve"> Iowa, USA: Blackwell Publishing, p.21-38, 2004.</w:t>
      </w:r>
    </w:p>
    <w:p w14:paraId="50172818" w14:textId="77777777" w:rsidR="00570C51" w:rsidRPr="008B218A" w:rsidRDefault="00570C51" w:rsidP="000358B5">
      <w:pPr>
        <w:pStyle w:val="NormalWeb"/>
        <w:numPr>
          <w:ilvl w:val="0"/>
          <w:numId w:val="15"/>
        </w:numPr>
        <w:rPr>
          <w:rFonts w:ascii="Arial" w:hAnsi="Arial" w:cs="Arial"/>
          <w:b/>
          <w:color w:val="000000"/>
        </w:rPr>
      </w:pPr>
      <w:r w:rsidRPr="008B218A">
        <w:rPr>
          <w:rStyle w:val="Forte"/>
          <w:rFonts w:ascii="Arial" w:hAnsi="Arial" w:cs="Arial"/>
          <w:b w:val="0"/>
          <w:color w:val="000000"/>
        </w:rPr>
        <w:t>Dissertação, Teses</w:t>
      </w:r>
    </w:p>
    <w:p w14:paraId="236A09C5" w14:textId="77777777" w:rsidR="00570C51" w:rsidRPr="008B218A" w:rsidRDefault="002C368F" w:rsidP="00570C51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>Autor</w:t>
      </w:r>
      <w:r w:rsidR="00570C51" w:rsidRPr="008B218A">
        <w:rPr>
          <w:rFonts w:ascii="Arial" w:hAnsi="Arial" w:cs="Arial"/>
          <w:color w:val="000000"/>
        </w:rPr>
        <w:t xml:space="preserve">. </w:t>
      </w:r>
      <w:r w:rsidR="00570C51" w:rsidRPr="008B218A">
        <w:rPr>
          <w:rStyle w:val="Forte"/>
          <w:rFonts w:ascii="Arial" w:hAnsi="Arial" w:cs="Arial"/>
          <w:color w:val="000000"/>
        </w:rPr>
        <w:t>Título</w:t>
      </w:r>
      <w:r w:rsidR="00570C51" w:rsidRPr="008B218A">
        <w:rPr>
          <w:rFonts w:ascii="Arial" w:hAnsi="Arial" w:cs="Arial"/>
          <w:color w:val="000000"/>
        </w:rPr>
        <w:t>. Data. Número de folhas ou volumes. Categoria da Tese (Grau e área de concentração) - Nome da Faculdade, Universidade, cidade, data.</w:t>
      </w:r>
    </w:p>
    <w:p w14:paraId="3605975E" w14:textId="77777777" w:rsidR="00570C51" w:rsidRPr="008B218A" w:rsidRDefault="00570C51" w:rsidP="00570C51">
      <w:pPr>
        <w:pStyle w:val="NormalWeb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>Exemplos:</w:t>
      </w:r>
    </w:p>
    <w:p w14:paraId="0F8CD1F6" w14:textId="58DC1701" w:rsidR="00570C51" w:rsidRPr="008B218A" w:rsidRDefault="001F5AAE" w:rsidP="001F5AAE">
      <w:pPr>
        <w:widowControl w:val="0"/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Silva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C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S. </w:t>
      </w:r>
      <w:r w:rsidRPr="001F5AAE">
        <w:rPr>
          <w:rFonts w:ascii="Arial" w:hAnsi="Arial" w:cs="Arial"/>
          <w:i/>
          <w:iCs/>
          <w:color w:val="000000"/>
          <w:sz w:val="24"/>
          <w:szCs w:val="24"/>
        </w:rPr>
        <w:t>Qualidade do sêmen bovino criopreservado e taxa de prenhez na</w:t>
      </w:r>
      <w:r w:rsidRPr="001F5AAE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1F5AAE">
        <w:rPr>
          <w:rFonts w:ascii="Arial" w:hAnsi="Arial" w:cs="Arial"/>
          <w:i/>
          <w:iCs/>
          <w:color w:val="000000"/>
          <w:sz w:val="24"/>
          <w:szCs w:val="24"/>
        </w:rPr>
        <w:t>IATF</w:t>
      </w:r>
      <w:r w:rsidR="00570C51" w:rsidRPr="002C368F">
        <w:rPr>
          <w:rFonts w:ascii="Arial" w:hAnsi="Arial" w:cs="Arial"/>
          <w:bCs/>
          <w:i/>
          <w:iCs/>
          <w:color w:val="000000"/>
          <w:sz w:val="24"/>
          <w:szCs w:val="24"/>
        </w:rPr>
        <w:t>.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 20</w:t>
      </w:r>
      <w:r w:rsidR="000358B5">
        <w:rPr>
          <w:rFonts w:ascii="Arial" w:hAnsi="Arial" w:cs="Arial"/>
          <w:color w:val="000000"/>
          <w:sz w:val="24"/>
          <w:szCs w:val="24"/>
        </w:rPr>
        <w:t>19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. </w:t>
      </w:r>
      <w:r w:rsidR="000358B5">
        <w:rPr>
          <w:rFonts w:ascii="Arial" w:hAnsi="Arial" w:cs="Arial"/>
          <w:color w:val="000000"/>
          <w:sz w:val="24"/>
          <w:szCs w:val="24"/>
        </w:rPr>
        <w:t>57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p. </w:t>
      </w:r>
      <w:r w:rsidR="000358B5">
        <w:rPr>
          <w:rFonts w:ascii="Arial" w:hAnsi="Arial" w:cs="Arial"/>
          <w:color w:val="000000"/>
          <w:sz w:val="24"/>
          <w:szCs w:val="24"/>
        </w:rPr>
        <w:t>Tese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 (</w:t>
      </w:r>
      <w:r w:rsidR="000358B5">
        <w:rPr>
          <w:rFonts w:ascii="Arial" w:hAnsi="Arial" w:cs="Arial"/>
          <w:color w:val="000000"/>
          <w:sz w:val="24"/>
          <w:szCs w:val="24"/>
        </w:rPr>
        <w:t>Dou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>t</w:t>
      </w:r>
      <w:r w:rsidR="000358B5">
        <w:rPr>
          <w:rFonts w:ascii="Arial" w:hAnsi="Arial" w:cs="Arial"/>
          <w:color w:val="000000"/>
          <w:sz w:val="24"/>
          <w:szCs w:val="24"/>
        </w:rPr>
        <w:t>o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>rado em Ciência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Veterinárias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>) – Faculdade de Medicina Veterinária e Zootecnia, Universidade Federal de Mato Grosso do Sul, Campo Grande.</w:t>
      </w:r>
    </w:p>
    <w:p w14:paraId="285F718E" w14:textId="77777777" w:rsidR="00570C51" w:rsidRPr="008B218A" w:rsidRDefault="00570C51" w:rsidP="000358B5">
      <w:pPr>
        <w:pStyle w:val="NormalWeb"/>
        <w:numPr>
          <w:ilvl w:val="0"/>
          <w:numId w:val="15"/>
        </w:numPr>
        <w:rPr>
          <w:rFonts w:ascii="Arial" w:hAnsi="Arial" w:cs="Arial"/>
          <w:b/>
          <w:color w:val="000000"/>
        </w:rPr>
      </w:pPr>
      <w:r w:rsidRPr="008B218A">
        <w:rPr>
          <w:rStyle w:val="Forte"/>
          <w:rFonts w:ascii="Arial" w:hAnsi="Arial" w:cs="Arial"/>
          <w:b w:val="0"/>
          <w:color w:val="000000"/>
        </w:rPr>
        <w:t>Boletins e Relatórios</w:t>
      </w:r>
    </w:p>
    <w:p w14:paraId="70942E59" w14:textId="77777777" w:rsidR="00570C51" w:rsidRPr="008B218A" w:rsidRDefault="002C368F" w:rsidP="00570C51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>Camargo</w:t>
      </w:r>
      <w:r w:rsidR="00570C51" w:rsidRPr="008B218A">
        <w:rPr>
          <w:rFonts w:ascii="Arial" w:hAnsi="Arial" w:cs="Arial"/>
          <w:color w:val="000000"/>
        </w:rPr>
        <w:t xml:space="preserve"> OA. </w:t>
      </w:r>
      <w:r w:rsidR="00570C51" w:rsidRPr="002C368F">
        <w:rPr>
          <w:rStyle w:val="Forte"/>
          <w:rFonts w:ascii="Arial" w:hAnsi="Arial" w:cs="Arial"/>
          <w:b w:val="0"/>
          <w:bCs w:val="0"/>
          <w:i/>
          <w:iCs/>
          <w:color w:val="000000"/>
        </w:rPr>
        <w:t>Análise de um modelo envolvendo cinética e equilíbrio para estudo do movimento do fósforo no solo</w:t>
      </w:r>
      <w:r w:rsidR="00570C51" w:rsidRPr="002C368F">
        <w:rPr>
          <w:rFonts w:ascii="Arial" w:hAnsi="Arial" w:cs="Arial"/>
          <w:b/>
          <w:bCs/>
          <w:i/>
          <w:iCs/>
          <w:color w:val="000000"/>
        </w:rPr>
        <w:t>.</w:t>
      </w:r>
      <w:r w:rsidR="00570C51" w:rsidRPr="008B218A">
        <w:rPr>
          <w:rFonts w:ascii="Arial" w:hAnsi="Arial" w:cs="Arial"/>
          <w:color w:val="000000"/>
        </w:rPr>
        <w:t xml:space="preserve"> Campinas: Instituto Agronômico, 1980. 29 p. (Boletim Técnico, 66).</w:t>
      </w:r>
    </w:p>
    <w:p w14:paraId="7FC2FD65" w14:textId="77777777" w:rsidR="00570C51" w:rsidRPr="008B218A" w:rsidRDefault="00570C51" w:rsidP="000358B5">
      <w:pPr>
        <w:pStyle w:val="NormalWeb"/>
        <w:numPr>
          <w:ilvl w:val="0"/>
          <w:numId w:val="15"/>
        </w:numPr>
        <w:rPr>
          <w:rFonts w:ascii="Arial" w:hAnsi="Arial" w:cs="Arial"/>
          <w:b/>
          <w:color w:val="000000"/>
        </w:rPr>
      </w:pPr>
      <w:r w:rsidRPr="008B218A">
        <w:rPr>
          <w:rStyle w:val="Forte"/>
          <w:rFonts w:ascii="Arial" w:hAnsi="Arial" w:cs="Arial"/>
          <w:b w:val="0"/>
          <w:color w:val="000000"/>
        </w:rPr>
        <w:t>Artigo de revistas técnicas ou periódicos científicos</w:t>
      </w:r>
    </w:p>
    <w:p w14:paraId="76800FA3" w14:textId="77777777" w:rsidR="00570C51" w:rsidRPr="008B218A" w:rsidRDefault="002C368F" w:rsidP="00570C51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>Autores</w:t>
      </w:r>
      <w:r w:rsidR="00570C51" w:rsidRPr="008B218A">
        <w:rPr>
          <w:rFonts w:ascii="Arial" w:hAnsi="Arial" w:cs="Arial"/>
          <w:color w:val="000000"/>
        </w:rPr>
        <w:t xml:space="preserve">. Título do artigo. </w:t>
      </w:r>
      <w:r w:rsidR="00570C51" w:rsidRPr="002C368F">
        <w:rPr>
          <w:rStyle w:val="Forte"/>
          <w:rFonts w:ascii="Arial" w:hAnsi="Arial" w:cs="Arial"/>
          <w:b w:val="0"/>
          <w:bCs w:val="0"/>
          <w:i/>
          <w:iCs/>
          <w:color w:val="000000"/>
        </w:rPr>
        <w:t>Título do periódico</w:t>
      </w:r>
      <w:r w:rsidR="00570C51" w:rsidRPr="008B218A">
        <w:rPr>
          <w:rFonts w:ascii="Arial" w:hAnsi="Arial" w:cs="Arial"/>
          <w:color w:val="000000"/>
        </w:rPr>
        <w:t>, volume, número, páginas inicial-final, ano.</w:t>
      </w:r>
    </w:p>
    <w:p w14:paraId="29E4DB79" w14:textId="77777777" w:rsidR="00570C51" w:rsidRPr="008B218A" w:rsidRDefault="00570C51" w:rsidP="00570C51">
      <w:pPr>
        <w:pStyle w:val="NormalWeb"/>
        <w:rPr>
          <w:rFonts w:ascii="Arial" w:hAnsi="Arial" w:cs="Arial"/>
          <w:color w:val="000000"/>
          <w:lang w:val="en-US"/>
        </w:rPr>
      </w:pPr>
      <w:proofErr w:type="spellStart"/>
      <w:r w:rsidRPr="008B218A">
        <w:rPr>
          <w:rFonts w:ascii="Arial" w:hAnsi="Arial" w:cs="Arial"/>
          <w:color w:val="000000"/>
          <w:lang w:val="en-US"/>
        </w:rPr>
        <w:t>Exemplo</w:t>
      </w:r>
      <w:proofErr w:type="spellEnd"/>
      <w:r w:rsidRPr="008B218A">
        <w:rPr>
          <w:rFonts w:ascii="Arial" w:hAnsi="Arial" w:cs="Arial"/>
          <w:color w:val="000000"/>
          <w:lang w:val="en-US"/>
        </w:rPr>
        <w:t>:</w:t>
      </w:r>
    </w:p>
    <w:p w14:paraId="4BC48327" w14:textId="77777777" w:rsidR="00570C51" w:rsidRPr="008B218A" w:rsidRDefault="002C368F" w:rsidP="00570C51">
      <w:pPr>
        <w:widowControl w:val="0"/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  <w:lang w:val="en-US"/>
        </w:rPr>
        <w:t>Boivin</w:t>
      </w:r>
      <w:r w:rsidR="00570C51" w:rsidRPr="008B218A">
        <w:rPr>
          <w:rFonts w:ascii="Arial" w:hAnsi="Arial" w:cs="Arial"/>
          <w:color w:val="000000"/>
          <w:sz w:val="24"/>
          <w:szCs w:val="24"/>
          <w:lang w:val="en-US"/>
        </w:rPr>
        <w:t xml:space="preserve"> X</w:t>
      </w:r>
      <w:r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="00570C51" w:rsidRPr="008B218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8B218A">
        <w:rPr>
          <w:rFonts w:ascii="Arial" w:hAnsi="Arial" w:cs="Arial"/>
          <w:color w:val="000000"/>
          <w:sz w:val="24"/>
          <w:szCs w:val="24"/>
          <w:lang w:val="en-US"/>
        </w:rPr>
        <w:t xml:space="preserve">Le </w:t>
      </w:r>
      <w:proofErr w:type="spellStart"/>
      <w:r w:rsidRPr="008B218A">
        <w:rPr>
          <w:rFonts w:ascii="Arial" w:hAnsi="Arial" w:cs="Arial"/>
          <w:color w:val="000000"/>
          <w:sz w:val="24"/>
          <w:szCs w:val="24"/>
          <w:lang w:val="en-US"/>
        </w:rPr>
        <w:t>Neindre</w:t>
      </w:r>
      <w:proofErr w:type="spellEnd"/>
      <w:r w:rsidR="00570C51" w:rsidRPr="008B218A">
        <w:rPr>
          <w:rFonts w:ascii="Arial" w:hAnsi="Arial" w:cs="Arial"/>
          <w:color w:val="000000"/>
          <w:sz w:val="24"/>
          <w:szCs w:val="24"/>
          <w:lang w:val="en-US"/>
        </w:rPr>
        <w:t xml:space="preserve"> P</w:t>
      </w:r>
      <w:r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="00570C51" w:rsidRPr="008B218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218A">
        <w:rPr>
          <w:rFonts w:ascii="Arial" w:hAnsi="Arial" w:cs="Arial"/>
          <w:color w:val="000000"/>
          <w:sz w:val="24"/>
          <w:szCs w:val="24"/>
          <w:lang w:val="en-US"/>
        </w:rPr>
        <w:t>Chupin</w:t>
      </w:r>
      <w:proofErr w:type="spellEnd"/>
      <w:r w:rsidR="00570C51" w:rsidRPr="008B218A">
        <w:rPr>
          <w:rFonts w:ascii="Arial" w:hAnsi="Arial" w:cs="Arial"/>
          <w:color w:val="000000"/>
          <w:sz w:val="24"/>
          <w:szCs w:val="24"/>
          <w:lang w:val="en-US"/>
        </w:rPr>
        <w:t xml:space="preserve"> JM. Establishment of cattle-human relationships.</w:t>
      </w:r>
      <w:r w:rsidR="00570C51" w:rsidRPr="008B218A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570C51" w:rsidRPr="002B3AD1">
        <w:rPr>
          <w:rFonts w:ascii="Arial" w:hAnsi="Arial" w:cs="Arial"/>
          <w:i/>
          <w:iCs/>
          <w:color w:val="000000"/>
          <w:sz w:val="24"/>
          <w:szCs w:val="24"/>
        </w:rPr>
        <w:t>Appl</w:t>
      </w:r>
      <w:proofErr w:type="spellEnd"/>
      <w:r w:rsidR="00570C51" w:rsidRPr="002B3AD1">
        <w:rPr>
          <w:rFonts w:ascii="Arial" w:hAnsi="Arial" w:cs="Arial"/>
          <w:i/>
          <w:iCs/>
          <w:color w:val="000000"/>
          <w:sz w:val="24"/>
          <w:szCs w:val="24"/>
        </w:rPr>
        <w:t xml:space="preserve">. Anim. </w:t>
      </w:r>
      <w:proofErr w:type="spellStart"/>
      <w:r w:rsidR="00570C51" w:rsidRPr="002B3AD1">
        <w:rPr>
          <w:rFonts w:ascii="Arial" w:hAnsi="Arial" w:cs="Arial"/>
          <w:i/>
          <w:iCs/>
          <w:color w:val="000000"/>
          <w:sz w:val="24"/>
          <w:szCs w:val="24"/>
        </w:rPr>
        <w:t>Behav</w:t>
      </w:r>
      <w:proofErr w:type="spellEnd"/>
      <w:r w:rsidR="00570C51" w:rsidRPr="002B3AD1">
        <w:rPr>
          <w:rFonts w:ascii="Arial" w:hAnsi="Arial" w:cs="Arial"/>
          <w:i/>
          <w:iCs/>
          <w:color w:val="000000"/>
          <w:sz w:val="24"/>
          <w:szCs w:val="24"/>
        </w:rPr>
        <w:t xml:space="preserve">. </w:t>
      </w:r>
      <w:proofErr w:type="spellStart"/>
      <w:r w:rsidR="00570C51" w:rsidRPr="002C368F">
        <w:rPr>
          <w:rFonts w:ascii="Arial" w:hAnsi="Arial" w:cs="Arial"/>
          <w:i/>
          <w:iCs/>
          <w:color w:val="000000"/>
          <w:sz w:val="24"/>
          <w:szCs w:val="24"/>
        </w:rPr>
        <w:t>Sci</w:t>
      </w:r>
      <w:proofErr w:type="spellEnd"/>
      <w:r w:rsidR="00570C51" w:rsidRPr="002C368F">
        <w:rPr>
          <w:rFonts w:ascii="Arial" w:hAnsi="Arial" w:cs="Arial"/>
          <w:i/>
          <w:iCs/>
          <w:color w:val="000000"/>
          <w:sz w:val="24"/>
          <w:szCs w:val="24"/>
        </w:rPr>
        <w:t>.,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 v.32, p.325-335, 1992.</w:t>
      </w:r>
    </w:p>
    <w:p w14:paraId="4CE852F9" w14:textId="77777777" w:rsidR="00570C51" w:rsidRPr="008B218A" w:rsidRDefault="00570C51" w:rsidP="00570C51">
      <w:pPr>
        <w:pStyle w:val="NormalWeb"/>
        <w:jc w:val="both"/>
        <w:rPr>
          <w:rFonts w:ascii="Arial" w:hAnsi="Arial" w:cs="Arial"/>
          <w:color w:val="000000"/>
        </w:rPr>
      </w:pPr>
      <w:proofErr w:type="spellStart"/>
      <w:r w:rsidRPr="008B218A">
        <w:rPr>
          <w:rFonts w:ascii="Arial" w:hAnsi="Arial" w:cs="Arial"/>
          <w:color w:val="000000"/>
          <w:u w:val="single"/>
        </w:rPr>
        <w:t>Obs</w:t>
      </w:r>
      <w:proofErr w:type="spellEnd"/>
      <w:r w:rsidRPr="008B218A">
        <w:rPr>
          <w:rFonts w:ascii="Arial" w:hAnsi="Arial" w:cs="Arial"/>
          <w:color w:val="000000"/>
        </w:rPr>
        <w:t xml:space="preserve">: o título do periódico pode ou não ser abreviado, e, a partir da escolha da forma de citação, esta deve ser padronizada para todo o trabalho. As abreviaturas devem estar de acordo com as normas convencionadas internacionalmente. Caso surjam dúvidas, a Biblioteca Central dispõe de catálogo para consulta. </w:t>
      </w:r>
    </w:p>
    <w:p w14:paraId="07C3F234" w14:textId="68D51FC1" w:rsidR="00570C51" w:rsidRPr="008B218A" w:rsidRDefault="00570C51" w:rsidP="000358B5">
      <w:pPr>
        <w:pStyle w:val="NormalWeb"/>
        <w:numPr>
          <w:ilvl w:val="0"/>
          <w:numId w:val="15"/>
        </w:numPr>
        <w:rPr>
          <w:rFonts w:ascii="Arial" w:hAnsi="Arial" w:cs="Arial"/>
          <w:b/>
          <w:color w:val="000000"/>
        </w:rPr>
      </w:pPr>
      <w:r w:rsidRPr="008B218A">
        <w:rPr>
          <w:rStyle w:val="Forte"/>
          <w:rFonts w:ascii="Arial" w:hAnsi="Arial" w:cs="Arial"/>
          <w:b w:val="0"/>
          <w:color w:val="000000"/>
        </w:rPr>
        <w:lastRenderedPageBreak/>
        <w:t xml:space="preserve">Trabalhos apresentados em congressos, reuniões científicas, </w:t>
      </w:r>
      <w:proofErr w:type="gramStart"/>
      <w:r w:rsidRPr="008B218A">
        <w:rPr>
          <w:rStyle w:val="Forte"/>
          <w:rFonts w:ascii="Arial" w:hAnsi="Arial" w:cs="Arial"/>
          <w:b w:val="0"/>
          <w:color w:val="000000"/>
        </w:rPr>
        <w:t>seminários, etc.</w:t>
      </w:r>
      <w:proofErr w:type="gramEnd"/>
      <w:r w:rsidRPr="008B218A">
        <w:rPr>
          <w:rStyle w:val="Forte"/>
          <w:rFonts w:ascii="Arial" w:hAnsi="Arial" w:cs="Arial"/>
          <w:b w:val="0"/>
          <w:color w:val="000000"/>
        </w:rPr>
        <w:t xml:space="preserve"> </w:t>
      </w:r>
    </w:p>
    <w:p w14:paraId="032F5CE8" w14:textId="77777777" w:rsidR="00570C51" w:rsidRPr="008B218A" w:rsidRDefault="002C368F" w:rsidP="00570C51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>Autores</w:t>
      </w:r>
      <w:r w:rsidR="00570C51" w:rsidRPr="008B218A">
        <w:rPr>
          <w:rFonts w:ascii="Arial" w:hAnsi="Arial" w:cs="Arial"/>
          <w:color w:val="000000"/>
        </w:rPr>
        <w:t xml:space="preserve">. Título do trabalho. In: </w:t>
      </w:r>
      <w:r w:rsidRPr="008B218A">
        <w:rPr>
          <w:rFonts w:ascii="Arial" w:hAnsi="Arial" w:cs="Arial"/>
          <w:color w:val="000000"/>
        </w:rPr>
        <w:t>Nome o Evento</w:t>
      </w:r>
      <w:r w:rsidR="00570C51" w:rsidRPr="008B218A">
        <w:rPr>
          <w:rFonts w:ascii="Arial" w:hAnsi="Arial" w:cs="Arial"/>
          <w:color w:val="000000"/>
        </w:rPr>
        <w:t xml:space="preserve">, numeração., ano, local de realização. </w:t>
      </w:r>
      <w:r w:rsidRPr="002C368F">
        <w:rPr>
          <w:rStyle w:val="Forte"/>
          <w:rFonts w:ascii="Arial" w:hAnsi="Arial" w:cs="Arial"/>
          <w:b w:val="0"/>
          <w:bCs w:val="0"/>
          <w:i/>
          <w:iCs/>
          <w:color w:val="000000"/>
        </w:rPr>
        <w:t>Anais</w:t>
      </w:r>
      <w:r w:rsidR="00570C51" w:rsidRPr="002C368F">
        <w:rPr>
          <w:rFonts w:ascii="Arial" w:hAnsi="Arial" w:cs="Arial"/>
          <w:b/>
          <w:bCs/>
          <w:i/>
          <w:iCs/>
          <w:color w:val="000000"/>
        </w:rPr>
        <w:t>...</w:t>
      </w:r>
      <w:r w:rsidR="00570C51" w:rsidRPr="008B218A">
        <w:rPr>
          <w:rFonts w:ascii="Arial" w:hAnsi="Arial" w:cs="Arial"/>
          <w:color w:val="000000"/>
        </w:rPr>
        <w:t xml:space="preserve"> Local de publicação: Editora, data de publicação. Paginação.</w:t>
      </w:r>
    </w:p>
    <w:p w14:paraId="4B0BE39B" w14:textId="77777777" w:rsidR="00570C51" w:rsidRPr="008B218A" w:rsidRDefault="00570C51" w:rsidP="00570C51">
      <w:pPr>
        <w:pStyle w:val="NormalWeb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>Exemplos</w:t>
      </w:r>
      <w:r w:rsidR="002C368F" w:rsidRPr="008B218A">
        <w:rPr>
          <w:rFonts w:ascii="Arial" w:hAnsi="Arial" w:cs="Arial"/>
          <w:color w:val="000000"/>
        </w:rPr>
        <w:t>:</w:t>
      </w:r>
    </w:p>
    <w:p w14:paraId="22279B69" w14:textId="77777777" w:rsidR="00570C51" w:rsidRPr="008B218A" w:rsidRDefault="002C368F" w:rsidP="00570C51">
      <w:pPr>
        <w:widowControl w:val="0"/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8B218A">
        <w:rPr>
          <w:rFonts w:ascii="Arial" w:hAnsi="Arial" w:cs="Arial"/>
          <w:color w:val="000000"/>
          <w:sz w:val="24"/>
          <w:szCs w:val="24"/>
        </w:rPr>
        <w:t>Costa</w:t>
      </w:r>
      <w:r>
        <w:rPr>
          <w:rFonts w:ascii="Arial" w:hAnsi="Arial" w:cs="Arial"/>
          <w:color w:val="000000"/>
          <w:sz w:val="24"/>
          <w:szCs w:val="24"/>
        </w:rPr>
        <w:t>-e-</w:t>
      </w:r>
      <w:r w:rsidRPr="008B218A">
        <w:rPr>
          <w:rFonts w:ascii="Arial" w:hAnsi="Arial" w:cs="Arial"/>
          <w:color w:val="000000"/>
          <w:sz w:val="24"/>
          <w:szCs w:val="24"/>
        </w:rPr>
        <w:t>Silva</w:t>
      </w:r>
      <w:r w:rsidR="00570C51" w:rsidRPr="008B218A">
        <w:rPr>
          <w:rFonts w:ascii="Arial" w:hAnsi="Arial" w:cs="Arial"/>
          <w:caps/>
          <w:color w:val="000000"/>
          <w:sz w:val="24"/>
          <w:szCs w:val="24"/>
        </w:rPr>
        <w:t>, EV</w:t>
      </w:r>
      <w:r>
        <w:rPr>
          <w:rFonts w:ascii="Arial" w:hAnsi="Arial" w:cs="Arial"/>
          <w:caps/>
          <w:color w:val="000000"/>
          <w:sz w:val="24"/>
          <w:szCs w:val="24"/>
        </w:rPr>
        <w:t>,</w:t>
      </w:r>
      <w:r w:rsidR="00570C51" w:rsidRPr="008B218A">
        <w:rPr>
          <w:rFonts w:ascii="Arial" w:hAnsi="Arial" w:cs="Arial"/>
          <w:caps/>
          <w:color w:val="000000"/>
          <w:sz w:val="24"/>
          <w:szCs w:val="24"/>
        </w:rPr>
        <w:t xml:space="preserve"> </w:t>
      </w:r>
      <w:r w:rsidRPr="008B218A">
        <w:rPr>
          <w:rFonts w:ascii="Arial" w:hAnsi="Arial" w:cs="Arial"/>
          <w:color w:val="000000"/>
          <w:sz w:val="24"/>
          <w:szCs w:val="24"/>
        </w:rPr>
        <w:t>Silva</w:t>
      </w:r>
      <w:r w:rsidR="00570C51" w:rsidRPr="008B218A">
        <w:rPr>
          <w:rFonts w:ascii="Arial" w:hAnsi="Arial" w:cs="Arial"/>
          <w:caps/>
          <w:color w:val="000000"/>
          <w:sz w:val="24"/>
          <w:szCs w:val="24"/>
        </w:rPr>
        <w:t xml:space="preserve"> AS</w:t>
      </w:r>
      <w:r>
        <w:rPr>
          <w:rFonts w:ascii="Arial" w:hAnsi="Arial" w:cs="Arial"/>
          <w:caps/>
          <w:color w:val="000000"/>
          <w:sz w:val="24"/>
          <w:szCs w:val="24"/>
        </w:rPr>
        <w:t>,</w:t>
      </w:r>
      <w:r w:rsidR="00570C51" w:rsidRPr="008B218A">
        <w:rPr>
          <w:rFonts w:ascii="Arial" w:hAnsi="Arial" w:cs="Arial"/>
          <w:caps/>
          <w:color w:val="000000"/>
          <w:sz w:val="24"/>
          <w:szCs w:val="24"/>
        </w:rPr>
        <w:t xml:space="preserve"> </w:t>
      </w:r>
      <w:r w:rsidRPr="008B218A">
        <w:rPr>
          <w:rFonts w:ascii="Arial" w:hAnsi="Arial" w:cs="Arial"/>
          <w:color w:val="000000"/>
          <w:sz w:val="24"/>
          <w:szCs w:val="24"/>
        </w:rPr>
        <w:t>Passos</w:t>
      </w:r>
      <w:r w:rsidR="00570C51" w:rsidRPr="008B218A">
        <w:rPr>
          <w:rFonts w:ascii="Arial" w:hAnsi="Arial" w:cs="Arial"/>
          <w:caps/>
          <w:color w:val="000000"/>
          <w:sz w:val="24"/>
          <w:szCs w:val="24"/>
        </w:rPr>
        <w:t xml:space="preserve"> TS </w:t>
      </w:r>
      <w:r w:rsidR="00570C51" w:rsidRPr="008B218A">
        <w:rPr>
          <w:rFonts w:ascii="Arial" w:hAnsi="Arial" w:cs="Arial"/>
          <w:i/>
          <w:color w:val="000000"/>
          <w:sz w:val="24"/>
          <w:szCs w:val="24"/>
        </w:rPr>
        <w:t>et al</w:t>
      </w:r>
      <w:r w:rsidR="00570C51" w:rsidRPr="008B218A">
        <w:rPr>
          <w:rFonts w:ascii="Arial" w:hAnsi="Arial" w:cs="Arial"/>
          <w:caps/>
          <w:color w:val="000000"/>
          <w:sz w:val="24"/>
          <w:szCs w:val="24"/>
        </w:rPr>
        <w:t xml:space="preserve">. 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Comportamento dos </w:t>
      </w:r>
      <w:proofErr w:type="spellStart"/>
      <w:r w:rsidR="00570C51" w:rsidRPr="008B218A">
        <w:rPr>
          <w:rFonts w:ascii="Arial" w:hAnsi="Arial" w:cs="Arial"/>
          <w:color w:val="000000"/>
          <w:sz w:val="24"/>
          <w:szCs w:val="24"/>
        </w:rPr>
        <w:t>inseminadores</w:t>
      </w:r>
      <w:proofErr w:type="spellEnd"/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 durante procedimentos de inseminação artificial com tempo fixo - resultados preliminares. In: </w:t>
      </w:r>
      <w:r w:rsidRPr="008B218A">
        <w:rPr>
          <w:rFonts w:ascii="Arial" w:hAnsi="Arial" w:cs="Arial"/>
          <w:color w:val="000000"/>
          <w:sz w:val="24"/>
          <w:szCs w:val="24"/>
        </w:rPr>
        <w:t>Reunião Anual da Sociedade Brasileira de Zootecnia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, 41, 2004, Campo Grande. </w:t>
      </w:r>
      <w:r w:rsidR="00570C51" w:rsidRPr="002C368F">
        <w:rPr>
          <w:rFonts w:ascii="Arial" w:hAnsi="Arial" w:cs="Arial"/>
          <w:i/>
          <w:iCs/>
          <w:color w:val="000000"/>
          <w:sz w:val="24"/>
          <w:szCs w:val="24"/>
        </w:rPr>
        <w:t>Anais...</w:t>
      </w:r>
      <w:r w:rsidR="00570C51" w:rsidRPr="008B218A">
        <w:rPr>
          <w:rFonts w:ascii="Arial" w:hAnsi="Arial" w:cs="Arial"/>
          <w:color w:val="000000"/>
          <w:sz w:val="24"/>
          <w:szCs w:val="24"/>
        </w:rPr>
        <w:t xml:space="preserve"> Campo Grande: Embrapa Gado de Corte, 2004, CD-ROM.</w:t>
      </w:r>
    </w:p>
    <w:p w14:paraId="6481DD6A" w14:textId="77777777" w:rsidR="00570C51" w:rsidRPr="008B218A" w:rsidRDefault="002C368F" w:rsidP="00570C51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 w:rsidRPr="008B218A">
        <w:rPr>
          <w:rFonts w:ascii="Arial" w:hAnsi="Arial" w:cs="Arial"/>
          <w:color w:val="000000"/>
        </w:rPr>
        <w:t>Valle</w:t>
      </w:r>
      <w:r w:rsidR="00570C51" w:rsidRPr="008B218A">
        <w:rPr>
          <w:rFonts w:ascii="Arial" w:hAnsi="Arial" w:cs="Arial"/>
          <w:color w:val="000000"/>
        </w:rPr>
        <w:t xml:space="preserve"> JLE. Características e usos do leite de bubalinos. In: </w:t>
      </w:r>
      <w:r w:rsidRPr="008B218A">
        <w:rPr>
          <w:rFonts w:ascii="Arial" w:hAnsi="Arial" w:cs="Arial"/>
          <w:color w:val="000000"/>
        </w:rPr>
        <w:t>Reunião Anual da Sociedade Brasileira de Bubalinos</w:t>
      </w:r>
      <w:r w:rsidR="00570C51" w:rsidRPr="008B218A">
        <w:rPr>
          <w:rFonts w:ascii="Arial" w:hAnsi="Arial" w:cs="Arial"/>
          <w:color w:val="000000"/>
        </w:rPr>
        <w:t>, 27, 1990, Campinas</w:t>
      </w:r>
      <w:r w:rsidR="00570C51" w:rsidRPr="002C368F">
        <w:rPr>
          <w:rFonts w:ascii="Arial" w:hAnsi="Arial" w:cs="Arial"/>
          <w:b/>
          <w:bCs/>
          <w:i/>
          <w:iCs/>
          <w:color w:val="000000"/>
        </w:rPr>
        <w:t xml:space="preserve">. </w:t>
      </w:r>
      <w:r w:rsidR="00570C51" w:rsidRPr="002C368F">
        <w:rPr>
          <w:rStyle w:val="Forte"/>
          <w:rFonts w:ascii="Arial" w:hAnsi="Arial" w:cs="Arial"/>
          <w:b w:val="0"/>
          <w:bCs w:val="0"/>
          <w:i/>
          <w:iCs/>
          <w:color w:val="000000"/>
        </w:rPr>
        <w:t>Anais</w:t>
      </w:r>
      <w:r w:rsidR="00570C51" w:rsidRPr="002C368F">
        <w:rPr>
          <w:rFonts w:ascii="Arial" w:hAnsi="Arial" w:cs="Arial"/>
          <w:b/>
          <w:bCs/>
          <w:i/>
          <w:iCs/>
          <w:color w:val="000000"/>
        </w:rPr>
        <w:t>...</w:t>
      </w:r>
      <w:r w:rsidR="00570C51" w:rsidRPr="008B218A">
        <w:rPr>
          <w:rFonts w:ascii="Arial" w:hAnsi="Arial" w:cs="Arial"/>
          <w:color w:val="000000"/>
        </w:rPr>
        <w:t xml:space="preserve"> Campinas: Sociedade Brasileira de Bubalinos, 1990. p. 739-743. </w:t>
      </w:r>
    </w:p>
    <w:p w14:paraId="65181647" w14:textId="77777777" w:rsidR="00FD162A" w:rsidRDefault="00FD162A" w:rsidP="00713FE2">
      <w:pPr>
        <w:spacing w:line="36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731C6D7F" w14:textId="702AC2C4" w:rsidR="000358B5" w:rsidRPr="000358B5" w:rsidRDefault="000358B5" w:rsidP="000358B5">
      <w:pPr>
        <w:pStyle w:val="NormalWeb"/>
        <w:numPr>
          <w:ilvl w:val="0"/>
          <w:numId w:val="2"/>
        </w:numPr>
        <w:rPr>
          <w:rFonts w:ascii="Arial" w:hAnsi="Arial" w:cs="Arial"/>
          <w:bCs/>
          <w:color w:val="000000"/>
        </w:rPr>
      </w:pPr>
      <w:r>
        <w:rPr>
          <w:rStyle w:val="Forte"/>
          <w:rFonts w:ascii="Arial" w:hAnsi="Arial" w:cs="Arial"/>
          <w:bCs w:val="0"/>
          <w:color w:val="000000"/>
        </w:rPr>
        <w:t>Elementos Pós-Textuais</w:t>
      </w:r>
    </w:p>
    <w:p w14:paraId="1D1FB5F6" w14:textId="77777777" w:rsidR="00A94031" w:rsidRDefault="00A94031" w:rsidP="00A94031">
      <w:pPr>
        <w:pStyle w:val="PargrafodaLista"/>
        <w:spacing w:line="36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6494688B" w14:textId="6C477BE0" w:rsidR="00A94031" w:rsidRDefault="00A94031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95964">
        <w:rPr>
          <w:rFonts w:ascii="Arial" w:hAnsi="Arial" w:cs="Arial"/>
          <w:b/>
          <w:bCs/>
          <w:color w:val="000000"/>
          <w:sz w:val="24"/>
          <w:szCs w:val="24"/>
        </w:rPr>
        <w:t xml:space="preserve">Anexo(s)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color w:val="000000"/>
          <w:sz w:val="24"/>
          <w:szCs w:val="24"/>
        </w:rPr>
        <w:t>Obrigatório anexar a(s) declaração (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ões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) de uso de IA por capítulo conforme </w:t>
      </w:r>
      <w:r w:rsidR="000358B5">
        <w:rPr>
          <w:rFonts w:ascii="Arial" w:hAnsi="Arial" w:cs="Arial"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>esolução do PPGCV.</w:t>
      </w:r>
    </w:p>
    <w:p w14:paraId="2C7B95F5" w14:textId="77777777" w:rsidR="00A94031" w:rsidRPr="008B218A" w:rsidRDefault="00A94031" w:rsidP="00A94031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Outros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elementos </w:t>
      </w:r>
      <w:r>
        <w:rPr>
          <w:rFonts w:ascii="Arial" w:hAnsi="Arial" w:cs="Arial"/>
          <w:color w:val="000000"/>
          <w:sz w:val="24"/>
          <w:szCs w:val="24"/>
        </w:rPr>
        <w:t>podem ser incluídos,</w:t>
      </w:r>
      <w:r w:rsidRPr="008B218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tais como planilhas, detalhamento de informações, fórmulas a critério do orientador, </w:t>
      </w:r>
      <w:r w:rsidRPr="008B218A">
        <w:rPr>
          <w:rFonts w:ascii="Arial" w:hAnsi="Arial" w:cs="Arial"/>
          <w:color w:val="000000"/>
          <w:sz w:val="24"/>
          <w:szCs w:val="24"/>
        </w:rPr>
        <w:t>caso não tenham sido inseridos nos capítulos para dissertação/tese em artigos)</w:t>
      </w:r>
    </w:p>
    <w:p w14:paraId="1DA2DC76" w14:textId="77777777" w:rsidR="00A94031" w:rsidRDefault="00A94031" w:rsidP="00713FE2">
      <w:pPr>
        <w:spacing w:line="36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3D078C78" w14:textId="31DEC122" w:rsidR="00130B88" w:rsidRPr="002B3AD1" w:rsidRDefault="00000000" w:rsidP="002B3AD1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4"/>
          <w:szCs w:val="24"/>
        </w:rPr>
        <w:pict w14:anchorId="76974AC4">
          <v:shape id="_x0000_s2053" type="#_x0000_t202" style="position:absolute;left:0;text-align:left;margin-left:49.45pt;margin-top:2.1pt;width:344.5pt;height:45.5pt;z-index:1" fillcolor="#c1f0c7">
            <v:textbox>
              <w:txbxContent>
                <w:p w14:paraId="0F3648B4" w14:textId="77777777" w:rsidR="006268C2" w:rsidRPr="008B218A" w:rsidRDefault="006268C2" w:rsidP="006268C2">
                  <w:pPr>
                    <w:spacing w:line="360" w:lineRule="auto"/>
                    <w:ind w:left="360"/>
                    <w:jc w:val="center"/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 xml:space="preserve">Um </w:t>
                  </w:r>
                  <w:r w:rsidRPr="008B218A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MODELO</w:t>
                  </w: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 xml:space="preserve"> da formatação em word está disponível no site</w:t>
                  </w:r>
                  <w:r w:rsidR="00C20813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 xml:space="preserve"> do PPGCV</w:t>
                  </w: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  <w:p w14:paraId="308FD19C" w14:textId="77777777" w:rsidR="006268C2" w:rsidRDefault="006268C2"/>
              </w:txbxContent>
            </v:textbox>
          </v:shape>
        </w:pict>
      </w:r>
    </w:p>
    <w:sectPr w:rsidR="00130B88" w:rsidRPr="002B3AD1" w:rsidSect="002B3AD1">
      <w:headerReference w:type="default" r:id="rId11"/>
      <w:footerReference w:type="default" r:id="rId12"/>
      <w:pgSz w:w="11906" w:h="16838"/>
      <w:pgMar w:top="1418" w:right="1701" w:bottom="1418" w:left="1701" w:header="1361" w:footer="709" w:gutter="0"/>
      <w:pgNumType w:fmt="lowerRoman"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4D9A6" w14:textId="77777777" w:rsidR="00E57C46" w:rsidRDefault="00E57C46" w:rsidP="00A53467">
      <w:pPr>
        <w:spacing w:after="0" w:line="240" w:lineRule="auto"/>
      </w:pPr>
      <w:r>
        <w:separator/>
      </w:r>
    </w:p>
  </w:endnote>
  <w:endnote w:type="continuationSeparator" w:id="0">
    <w:p w14:paraId="021A64CF" w14:textId="77777777" w:rsidR="00E57C46" w:rsidRDefault="00E57C46" w:rsidP="00A53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AA83" w14:textId="77777777" w:rsidR="00FD162A" w:rsidRDefault="00FD16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724F9" w14:textId="77777777" w:rsidR="00E57C46" w:rsidRDefault="00E57C46" w:rsidP="00A53467">
      <w:pPr>
        <w:spacing w:after="0" w:line="240" w:lineRule="auto"/>
      </w:pPr>
      <w:r>
        <w:separator/>
      </w:r>
    </w:p>
  </w:footnote>
  <w:footnote w:type="continuationSeparator" w:id="0">
    <w:p w14:paraId="4F450E46" w14:textId="77777777" w:rsidR="00E57C46" w:rsidRDefault="00E57C46" w:rsidP="00A53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336A" w14:textId="77777777" w:rsidR="00FD162A" w:rsidRDefault="00FD16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3B94"/>
    <w:multiLevelType w:val="hybridMultilevel"/>
    <w:tmpl w:val="3A16C6B0"/>
    <w:lvl w:ilvl="0" w:tplc="F146AD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9E8"/>
    <w:multiLevelType w:val="multilevel"/>
    <w:tmpl w:val="596E67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7D23AAC"/>
    <w:multiLevelType w:val="hybridMultilevel"/>
    <w:tmpl w:val="69AA2F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D434E"/>
    <w:multiLevelType w:val="hybridMultilevel"/>
    <w:tmpl w:val="951A9E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B7441"/>
    <w:multiLevelType w:val="multilevel"/>
    <w:tmpl w:val="429812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8328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BE8478A"/>
    <w:multiLevelType w:val="hybridMultilevel"/>
    <w:tmpl w:val="58AE7EEE"/>
    <w:lvl w:ilvl="0" w:tplc="E18A11FA">
      <w:start w:val="1"/>
      <w:numFmt w:val="bullet"/>
      <w:lvlText w:val=""/>
      <w:lvlJc w:val="left"/>
      <w:pPr>
        <w:tabs>
          <w:tab w:val="num" w:pos="2562"/>
        </w:tabs>
        <w:ind w:left="2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5736741"/>
    <w:multiLevelType w:val="multilevel"/>
    <w:tmpl w:val="708ABD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9BF49DD"/>
    <w:multiLevelType w:val="hybridMultilevel"/>
    <w:tmpl w:val="B60092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D489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50121DC"/>
    <w:multiLevelType w:val="hybridMultilevel"/>
    <w:tmpl w:val="34C61CDE"/>
    <w:lvl w:ilvl="0" w:tplc="923439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8368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9593F53"/>
    <w:multiLevelType w:val="hybridMultilevel"/>
    <w:tmpl w:val="2A28B0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C2059"/>
    <w:multiLevelType w:val="hybridMultilevel"/>
    <w:tmpl w:val="53D6A3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8414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4AE1662"/>
    <w:multiLevelType w:val="hybridMultilevel"/>
    <w:tmpl w:val="475CDFEA"/>
    <w:lvl w:ilvl="0" w:tplc="923439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721FDD"/>
    <w:multiLevelType w:val="multilevel"/>
    <w:tmpl w:val="708ABD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CE23497"/>
    <w:multiLevelType w:val="multilevel"/>
    <w:tmpl w:val="596E67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56151F07"/>
    <w:multiLevelType w:val="hybridMultilevel"/>
    <w:tmpl w:val="D868B96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357D07"/>
    <w:multiLevelType w:val="hybridMultilevel"/>
    <w:tmpl w:val="6BA4E1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116B3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276154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55D6923"/>
    <w:multiLevelType w:val="multilevel"/>
    <w:tmpl w:val="F96AF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668716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4" w15:restartNumberingAfterBreak="0">
    <w:nsid w:val="691A5BE6"/>
    <w:multiLevelType w:val="hybridMultilevel"/>
    <w:tmpl w:val="A3D475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34E69"/>
    <w:multiLevelType w:val="multilevel"/>
    <w:tmpl w:val="429812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D193959"/>
    <w:multiLevelType w:val="hybridMultilevel"/>
    <w:tmpl w:val="CD6E6D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3543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84B15C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04738910">
    <w:abstractNumId w:val="18"/>
  </w:num>
  <w:num w:numId="2" w16cid:durableId="909078703">
    <w:abstractNumId w:val="7"/>
  </w:num>
  <w:num w:numId="3" w16cid:durableId="663162638">
    <w:abstractNumId w:val="8"/>
  </w:num>
  <w:num w:numId="4" w16cid:durableId="1037244370">
    <w:abstractNumId w:val="13"/>
  </w:num>
  <w:num w:numId="5" w16cid:durableId="197472524">
    <w:abstractNumId w:val="15"/>
  </w:num>
  <w:num w:numId="6" w16cid:durableId="1558128592">
    <w:abstractNumId w:val="0"/>
  </w:num>
  <w:num w:numId="7" w16cid:durableId="376440960">
    <w:abstractNumId w:val="10"/>
  </w:num>
  <w:num w:numId="8" w16cid:durableId="1015419265">
    <w:abstractNumId w:val="24"/>
  </w:num>
  <w:num w:numId="9" w16cid:durableId="766577173">
    <w:abstractNumId w:val="11"/>
  </w:num>
  <w:num w:numId="10" w16cid:durableId="2061057122">
    <w:abstractNumId w:val="3"/>
  </w:num>
  <w:num w:numId="11" w16cid:durableId="1121997850">
    <w:abstractNumId w:val="12"/>
  </w:num>
  <w:num w:numId="12" w16cid:durableId="599801565">
    <w:abstractNumId w:val="9"/>
  </w:num>
  <w:num w:numId="13" w16cid:durableId="1813477929">
    <w:abstractNumId w:val="23"/>
  </w:num>
  <w:num w:numId="14" w16cid:durableId="1228345844">
    <w:abstractNumId w:val="6"/>
  </w:num>
  <w:num w:numId="15" w16cid:durableId="1918709618">
    <w:abstractNumId w:val="26"/>
  </w:num>
  <w:num w:numId="16" w16cid:durableId="2006855891">
    <w:abstractNumId w:val="20"/>
  </w:num>
  <w:num w:numId="17" w16cid:durableId="1380401768">
    <w:abstractNumId w:val="1"/>
  </w:num>
  <w:num w:numId="18" w16cid:durableId="1432700734">
    <w:abstractNumId w:val="2"/>
  </w:num>
  <w:num w:numId="19" w16cid:durableId="1520043646">
    <w:abstractNumId w:val="17"/>
  </w:num>
  <w:num w:numId="20" w16cid:durableId="1003050243">
    <w:abstractNumId w:val="19"/>
  </w:num>
  <w:num w:numId="21" w16cid:durableId="210046135">
    <w:abstractNumId w:val="28"/>
  </w:num>
  <w:num w:numId="22" w16cid:durableId="762804725">
    <w:abstractNumId w:val="22"/>
  </w:num>
  <w:num w:numId="23" w16cid:durableId="1781417524">
    <w:abstractNumId w:val="27"/>
  </w:num>
  <w:num w:numId="24" w16cid:durableId="822741456">
    <w:abstractNumId w:val="4"/>
  </w:num>
  <w:num w:numId="25" w16cid:durableId="1683048538">
    <w:abstractNumId w:val="25"/>
  </w:num>
  <w:num w:numId="26" w16cid:durableId="1341350392">
    <w:abstractNumId w:val="14"/>
  </w:num>
  <w:num w:numId="27" w16cid:durableId="286935650">
    <w:abstractNumId w:val="5"/>
  </w:num>
  <w:num w:numId="28" w16cid:durableId="1617757900">
    <w:abstractNumId w:val="21"/>
  </w:num>
  <w:num w:numId="29" w16cid:durableId="4953883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2E9E"/>
    <w:rsid w:val="0001659A"/>
    <w:rsid w:val="00017C3A"/>
    <w:rsid w:val="00030832"/>
    <w:rsid w:val="000358B5"/>
    <w:rsid w:val="000462B5"/>
    <w:rsid w:val="0004703C"/>
    <w:rsid w:val="000700B5"/>
    <w:rsid w:val="0009457F"/>
    <w:rsid w:val="00095964"/>
    <w:rsid w:val="000B24B5"/>
    <w:rsid w:val="000C5476"/>
    <w:rsid w:val="000D007E"/>
    <w:rsid w:val="000D506C"/>
    <w:rsid w:val="000E32C3"/>
    <w:rsid w:val="000F1D0E"/>
    <w:rsid w:val="001079CB"/>
    <w:rsid w:val="00120EA3"/>
    <w:rsid w:val="00122054"/>
    <w:rsid w:val="00130B88"/>
    <w:rsid w:val="00136544"/>
    <w:rsid w:val="00184049"/>
    <w:rsid w:val="001927F4"/>
    <w:rsid w:val="00196770"/>
    <w:rsid w:val="001A24CB"/>
    <w:rsid w:val="001A76C5"/>
    <w:rsid w:val="001F5AAE"/>
    <w:rsid w:val="002010D8"/>
    <w:rsid w:val="00202AA8"/>
    <w:rsid w:val="00242083"/>
    <w:rsid w:val="00245923"/>
    <w:rsid w:val="00255BF3"/>
    <w:rsid w:val="002669A0"/>
    <w:rsid w:val="002A3663"/>
    <w:rsid w:val="002B2E9E"/>
    <w:rsid w:val="002B3AD1"/>
    <w:rsid w:val="002C368F"/>
    <w:rsid w:val="002D2DE7"/>
    <w:rsid w:val="002E68FE"/>
    <w:rsid w:val="00344481"/>
    <w:rsid w:val="00347C6B"/>
    <w:rsid w:val="0038068E"/>
    <w:rsid w:val="003A1B70"/>
    <w:rsid w:val="003D1FC4"/>
    <w:rsid w:val="003E2AD4"/>
    <w:rsid w:val="003E5D14"/>
    <w:rsid w:val="003F1D8A"/>
    <w:rsid w:val="004138E8"/>
    <w:rsid w:val="004238BC"/>
    <w:rsid w:val="0043501D"/>
    <w:rsid w:val="00444A61"/>
    <w:rsid w:val="004736E5"/>
    <w:rsid w:val="004B115D"/>
    <w:rsid w:val="004B2AC3"/>
    <w:rsid w:val="004E4BC4"/>
    <w:rsid w:val="004E7627"/>
    <w:rsid w:val="004F3D4E"/>
    <w:rsid w:val="005232B7"/>
    <w:rsid w:val="00554E7D"/>
    <w:rsid w:val="00566193"/>
    <w:rsid w:val="00570C51"/>
    <w:rsid w:val="005A12EC"/>
    <w:rsid w:val="005C7CF5"/>
    <w:rsid w:val="005D24BE"/>
    <w:rsid w:val="005D4ADB"/>
    <w:rsid w:val="005D6C49"/>
    <w:rsid w:val="005E4F34"/>
    <w:rsid w:val="005F47D8"/>
    <w:rsid w:val="00611A96"/>
    <w:rsid w:val="00613003"/>
    <w:rsid w:val="006268C2"/>
    <w:rsid w:val="0064118E"/>
    <w:rsid w:val="00671508"/>
    <w:rsid w:val="006A09B8"/>
    <w:rsid w:val="006B5B87"/>
    <w:rsid w:val="006C7009"/>
    <w:rsid w:val="006D2FC0"/>
    <w:rsid w:val="00713C15"/>
    <w:rsid w:val="00713FE2"/>
    <w:rsid w:val="00714409"/>
    <w:rsid w:val="0074673B"/>
    <w:rsid w:val="0075216A"/>
    <w:rsid w:val="00771070"/>
    <w:rsid w:val="007C34B2"/>
    <w:rsid w:val="007E38C1"/>
    <w:rsid w:val="007F5EE5"/>
    <w:rsid w:val="0080090C"/>
    <w:rsid w:val="00805B25"/>
    <w:rsid w:val="00827FEC"/>
    <w:rsid w:val="00845A23"/>
    <w:rsid w:val="0085299F"/>
    <w:rsid w:val="008753C1"/>
    <w:rsid w:val="008A4857"/>
    <w:rsid w:val="008B218A"/>
    <w:rsid w:val="008B6E85"/>
    <w:rsid w:val="00906743"/>
    <w:rsid w:val="009109B2"/>
    <w:rsid w:val="009116FE"/>
    <w:rsid w:val="009325EB"/>
    <w:rsid w:val="0095358A"/>
    <w:rsid w:val="0096197E"/>
    <w:rsid w:val="009A131C"/>
    <w:rsid w:val="009B1F84"/>
    <w:rsid w:val="009C525C"/>
    <w:rsid w:val="009D4152"/>
    <w:rsid w:val="00A23FBB"/>
    <w:rsid w:val="00A52762"/>
    <w:rsid w:val="00A53467"/>
    <w:rsid w:val="00A567ED"/>
    <w:rsid w:val="00A826B9"/>
    <w:rsid w:val="00A84D71"/>
    <w:rsid w:val="00A91968"/>
    <w:rsid w:val="00A94031"/>
    <w:rsid w:val="00AA48D9"/>
    <w:rsid w:val="00AD3525"/>
    <w:rsid w:val="00AD421B"/>
    <w:rsid w:val="00AD44C8"/>
    <w:rsid w:val="00B5290F"/>
    <w:rsid w:val="00B56732"/>
    <w:rsid w:val="00B9047E"/>
    <w:rsid w:val="00B96B44"/>
    <w:rsid w:val="00BA35B4"/>
    <w:rsid w:val="00BB078A"/>
    <w:rsid w:val="00BB7D3F"/>
    <w:rsid w:val="00BE463D"/>
    <w:rsid w:val="00C01CF9"/>
    <w:rsid w:val="00C02BAA"/>
    <w:rsid w:val="00C146D2"/>
    <w:rsid w:val="00C15617"/>
    <w:rsid w:val="00C20813"/>
    <w:rsid w:val="00C22A34"/>
    <w:rsid w:val="00C41D5F"/>
    <w:rsid w:val="00C575FB"/>
    <w:rsid w:val="00C57A2E"/>
    <w:rsid w:val="00C96667"/>
    <w:rsid w:val="00C97487"/>
    <w:rsid w:val="00CD0C85"/>
    <w:rsid w:val="00CD33FB"/>
    <w:rsid w:val="00CE79F7"/>
    <w:rsid w:val="00CF3077"/>
    <w:rsid w:val="00D00112"/>
    <w:rsid w:val="00D0670D"/>
    <w:rsid w:val="00D07773"/>
    <w:rsid w:val="00D2382E"/>
    <w:rsid w:val="00D24E85"/>
    <w:rsid w:val="00D341FA"/>
    <w:rsid w:val="00D50229"/>
    <w:rsid w:val="00DA0983"/>
    <w:rsid w:val="00DB755D"/>
    <w:rsid w:val="00DD214F"/>
    <w:rsid w:val="00DF3449"/>
    <w:rsid w:val="00DF746D"/>
    <w:rsid w:val="00E02F3C"/>
    <w:rsid w:val="00E2164C"/>
    <w:rsid w:val="00E30D77"/>
    <w:rsid w:val="00E43FDF"/>
    <w:rsid w:val="00E45A67"/>
    <w:rsid w:val="00E57C46"/>
    <w:rsid w:val="00E9254E"/>
    <w:rsid w:val="00EA441F"/>
    <w:rsid w:val="00ED32D1"/>
    <w:rsid w:val="00ED652D"/>
    <w:rsid w:val="00F00BD2"/>
    <w:rsid w:val="00F168B6"/>
    <w:rsid w:val="00F745F5"/>
    <w:rsid w:val="00FA2F72"/>
    <w:rsid w:val="00FA416C"/>
    <w:rsid w:val="00FB6359"/>
    <w:rsid w:val="00FC467A"/>
    <w:rsid w:val="00FD162A"/>
    <w:rsid w:val="00FF3F8B"/>
    <w:rsid w:val="00FF6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  <w14:docId w14:val="3444B366"/>
  <w15:docId w15:val="{D7412600-677A-4E63-BBE3-83C6CC7B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46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B5290F"/>
    <w:pPr>
      <w:keepNext/>
      <w:spacing w:after="0" w:line="240" w:lineRule="auto"/>
      <w:ind w:right="334"/>
      <w:jc w:val="both"/>
      <w:outlineLvl w:val="0"/>
    </w:pPr>
    <w:rPr>
      <w:rFonts w:ascii="Tahoma" w:eastAsia="Times New Roman" w:hAnsi="Tahoma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5290F"/>
    <w:pPr>
      <w:keepNext/>
      <w:spacing w:after="0" w:line="240" w:lineRule="auto"/>
      <w:outlineLvl w:val="3"/>
    </w:pPr>
    <w:rPr>
      <w:rFonts w:ascii="Times New Roman" w:eastAsia="Times New Roman" w:hAnsi="Times New Roman"/>
      <w:b/>
      <w:kern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B5290F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kern w:val="24"/>
      <w:sz w:val="16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5290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kern w:val="24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534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3467"/>
  </w:style>
  <w:style w:type="paragraph" w:styleId="Rodap">
    <w:name w:val="footer"/>
    <w:basedOn w:val="Normal"/>
    <w:link w:val="RodapChar"/>
    <w:uiPriority w:val="99"/>
    <w:unhideWhenUsed/>
    <w:rsid w:val="00A534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3467"/>
  </w:style>
  <w:style w:type="paragraph" w:styleId="Textodebalo">
    <w:name w:val="Balloon Text"/>
    <w:basedOn w:val="Normal"/>
    <w:link w:val="TextodebaloChar"/>
    <w:uiPriority w:val="99"/>
    <w:semiHidden/>
    <w:unhideWhenUsed/>
    <w:rsid w:val="00A53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53467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A53467"/>
    <w:pPr>
      <w:spacing w:after="0" w:line="240" w:lineRule="auto"/>
      <w:ind w:right="2127"/>
      <w:jc w:val="both"/>
    </w:pPr>
    <w:rPr>
      <w:rFonts w:ascii="Arial" w:eastAsia="Times New Roman" w:hAnsi="Arial"/>
      <w:color w:val="000000"/>
      <w:sz w:val="24"/>
      <w:szCs w:val="20"/>
    </w:rPr>
  </w:style>
  <w:style w:type="character" w:customStyle="1" w:styleId="Corpodetexto2Char">
    <w:name w:val="Corpo de texto 2 Char"/>
    <w:link w:val="Corpodetexto2"/>
    <w:rsid w:val="00A53467"/>
    <w:rPr>
      <w:rFonts w:ascii="Arial" w:eastAsia="Times New Roman" w:hAnsi="Arial" w:cs="Times New Roman"/>
      <w:color w:val="000000"/>
      <w:sz w:val="24"/>
      <w:szCs w:val="20"/>
    </w:rPr>
  </w:style>
  <w:style w:type="paragraph" w:customStyle="1" w:styleId="Default">
    <w:name w:val="Default"/>
    <w:rsid w:val="00A5346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argrafodaLista2">
    <w:name w:val="Parágrafo da Lista2"/>
    <w:basedOn w:val="Normal"/>
    <w:rsid w:val="00A53467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1"/>
    <w:qFormat/>
    <w:rsid w:val="00A23FB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B5290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B5290F"/>
    <w:rPr>
      <w:rFonts w:ascii="Calibri" w:eastAsia="Calibri" w:hAnsi="Calibri" w:cs="Times New Roman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B5290F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B5290F"/>
    <w:rPr>
      <w:rFonts w:ascii="Calibri" w:eastAsia="Calibri" w:hAnsi="Calibri" w:cs="Times New Roman"/>
    </w:rPr>
  </w:style>
  <w:style w:type="character" w:customStyle="1" w:styleId="Ttulo1Char">
    <w:name w:val="Título 1 Char"/>
    <w:link w:val="Ttulo1"/>
    <w:rsid w:val="00B5290F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4Char">
    <w:name w:val="Título 4 Char"/>
    <w:link w:val="Ttulo4"/>
    <w:rsid w:val="00B5290F"/>
    <w:rPr>
      <w:rFonts w:ascii="Times New Roman" w:eastAsia="Times New Roman" w:hAnsi="Times New Roman" w:cs="Times New Roman"/>
      <w:b/>
      <w:kern w:val="24"/>
      <w:szCs w:val="20"/>
      <w:lang w:eastAsia="pt-BR"/>
    </w:rPr>
  </w:style>
  <w:style w:type="character" w:customStyle="1" w:styleId="Ttulo5Char">
    <w:name w:val="Título 5 Char"/>
    <w:link w:val="Ttulo5"/>
    <w:rsid w:val="00B5290F"/>
    <w:rPr>
      <w:rFonts w:ascii="Times New Roman" w:eastAsia="Times New Roman" w:hAnsi="Times New Roman" w:cs="Times New Roman"/>
      <w:b/>
      <w:kern w:val="24"/>
      <w:sz w:val="16"/>
      <w:szCs w:val="20"/>
      <w:lang w:eastAsia="pt-BR"/>
    </w:rPr>
  </w:style>
  <w:style w:type="character" w:customStyle="1" w:styleId="Ttulo7Char">
    <w:name w:val="Título 7 Char"/>
    <w:link w:val="Ttulo7"/>
    <w:rsid w:val="00B5290F"/>
    <w:rPr>
      <w:rFonts w:ascii="Times New Roman" w:eastAsia="Times New Roman" w:hAnsi="Times New Roman" w:cs="Times New Roman"/>
      <w:b/>
      <w:kern w:val="24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B5290F"/>
    <w:pPr>
      <w:spacing w:after="0" w:line="240" w:lineRule="auto"/>
      <w:jc w:val="center"/>
    </w:pPr>
    <w:rPr>
      <w:rFonts w:ascii="Times New Roman" w:eastAsia="Times New Roman" w:hAnsi="Times New Roman"/>
      <w:b/>
      <w:szCs w:val="20"/>
      <w:lang w:eastAsia="pt-BR"/>
    </w:rPr>
  </w:style>
  <w:style w:type="character" w:customStyle="1" w:styleId="TtuloChar">
    <w:name w:val="Título Char"/>
    <w:link w:val="Ttulo"/>
    <w:rsid w:val="00B5290F"/>
    <w:rPr>
      <w:rFonts w:ascii="Times New Roman" w:eastAsia="Times New Roman" w:hAnsi="Times New Roman" w:cs="Times New Roman"/>
      <w:b/>
      <w:szCs w:val="20"/>
      <w:lang w:eastAsia="pt-BR"/>
    </w:rPr>
  </w:style>
  <w:style w:type="character" w:styleId="Nmerodepgina">
    <w:name w:val="page number"/>
    <w:basedOn w:val="Fontepargpadro"/>
    <w:semiHidden/>
    <w:rsid w:val="00B5290F"/>
  </w:style>
  <w:style w:type="character" w:customStyle="1" w:styleId="apple-converted-space">
    <w:name w:val="apple-converted-space"/>
    <w:basedOn w:val="Fontepargpadro"/>
    <w:rsid w:val="00EA441F"/>
  </w:style>
  <w:style w:type="character" w:styleId="Hyperlink">
    <w:name w:val="Hyperlink"/>
    <w:uiPriority w:val="99"/>
    <w:unhideWhenUsed/>
    <w:rsid w:val="004736E5"/>
    <w:rPr>
      <w:color w:val="0000FF"/>
      <w:u w:val="single"/>
    </w:rPr>
  </w:style>
  <w:style w:type="character" w:customStyle="1" w:styleId="PargrafodaListaChar">
    <w:name w:val="Parágrafo da Lista Char"/>
    <w:link w:val="PargrafodaLista"/>
    <w:uiPriority w:val="1"/>
    <w:rsid w:val="004736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4736E5"/>
  </w:style>
  <w:style w:type="character" w:styleId="Refdecomentrio">
    <w:name w:val="annotation reference"/>
    <w:uiPriority w:val="99"/>
    <w:semiHidden/>
    <w:unhideWhenUsed/>
    <w:rsid w:val="001A24C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A24C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1A24CB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24C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A24CB"/>
    <w:rPr>
      <w:b/>
      <w:bCs/>
      <w:lang w:eastAsia="en-US"/>
    </w:rPr>
  </w:style>
  <w:style w:type="character" w:styleId="Forte">
    <w:name w:val="Strong"/>
    <w:qFormat/>
    <w:rsid w:val="002A3663"/>
    <w:rPr>
      <w:b/>
      <w:bCs/>
    </w:rPr>
  </w:style>
  <w:style w:type="paragraph" w:styleId="NormalWeb">
    <w:name w:val="Normal (Web)"/>
    <w:basedOn w:val="Normal"/>
    <w:rsid w:val="002A36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FD162A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A56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gcivet.ufms.br/files/2024/09/PORTARIA-RTR-n-141-de-03-02-2020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nlm.nih.gov/bsd/uniform_requirement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pgcivet.ufms.br/files/2024/09/PORTARIA-RTR-n-141-de-03-02-2020.pdf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Resolu&#231;&#245;es\Civet%20-%202016\sugest&#227;o%20res.%20normas%20dis.%20tes\normas%20de%20reda&#231;&#227;o%20disserta-ou%20tese(revis&#227;o%20%20Carlos)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2CC61-3A2B-4398-987F-B8B4B06FF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normas de redação disserta-ou tese(revisão  Carlos)</Template>
  <TotalTime>4</TotalTime>
  <Pages>10</Pages>
  <Words>1890</Words>
  <Characters>11153</Characters>
  <Application>Microsoft Office Word</Application>
  <DocSecurity>0</DocSecurity>
  <Lines>301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Links>
    <vt:vector size="12" baseType="variant">
      <vt:variant>
        <vt:i4>6357092</vt:i4>
      </vt:variant>
      <vt:variant>
        <vt:i4>3</vt:i4>
      </vt:variant>
      <vt:variant>
        <vt:i4>0</vt:i4>
      </vt:variant>
      <vt:variant>
        <vt:i4>5</vt:i4>
      </vt:variant>
      <vt:variant>
        <vt:lpwstr>https://ppgcivet.ufms.br/files/2024/09/PORTARIA-RTR-n-141-de-03-02-2020.pdf</vt:lpwstr>
      </vt:variant>
      <vt:variant>
        <vt:lpwstr/>
      </vt:variant>
      <vt:variant>
        <vt:i4>6357092</vt:i4>
      </vt:variant>
      <vt:variant>
        <vt:i4>0</vt:i4>
      </vt:variant>
      <vt:variant>
        <vt:i4>0</vt:i4>
      </vt:variant>
      <vt:variant>
        <vt:i4>5</vt:i4>
      </vt:variant>
      <vt:variant>
        <vt:lpwstr>https://ppgcivet.ufms.br/files/2024/09/PORTARIA-RTR-n-141-de-03-02-2020.pdf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cp:lastModifiedBy>Eliane Vianna da Costa e Silva</cp:lastModifiedBy>
  <cp:revision>4</cp:revision>
  <dcterms:created xsi:type="dcterms:W3CDTF">2026-07-23T22:11:00Z</dcterms:created>
  <dcterms:modified xsi:type="dcterms:W3CDTF">2026-07-23T22:22:00Z</dcterms:modified>
</cp:coreProperties>
</file>